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6D1C" w:rsidRDefault="00626D1C" w:rsidP="009113BD">
      <w:pPr>
        <w:jc w:val="both"/>
        <w:outlineLvl w:val="0"/>
        <w:rPr>
          <w:b/>
        </w:rPr>
      </w:pPr>
    </w:p>
    <w:p w:rsidR="00626D1C" w:rsidRDefault="00276E25" w:rsidP="009113BD">
      <w:pPr>
        <w:jc w:val="both"/>
        <w:outlineLvl w:val="0"/>
        <w:rPr>
          <w:b/>
        </w:rPr>
      </w:pPr>
      <w:r>
        <w:rPr>
          <w:b/>
          <w:noProof/>
        </w:rPr>
        <w:drawing>
          <wp:anchor distT="0" distB="0" distL="114300" distR="114300" simplePos="0" relativeHeight="251658240" behindDoc="1" locked="0" layoutInCell="1" allowOverlap="1">
            <wp:simplePos x="0" y="0"/>
            <wp:positionH relativeFrom="column">
              <wp:posOffset>-17145</wp:posOffset>
            </wp:positionH>
            <wp:positionV relativeFrom="paragraph">
              <wp:posOffset>-1270</wp:posOffset>
            </wp:positionV>
            <wp:extent cx="1162050" cy="1028700"/>
            <wp:effectExtent l="1905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1162050" cy="1028700"/>
                    </a:xfrm>
                    <a:prstGeom prst="rect">
                      <a:avLst/>
                    </a:prstGeom>
                    <a:noFill/>
                    <a:ln w="9525">
                      <a:noFill/>
                      <a:miter lim="800000"/>
                      <a:headEnd/>
                      <a:tailEnd/>
                    </a:ln>
                  </pic:spPr>
                </pic:pic>
              </a:graphicData>
            </a:graphic>
          </wp:anchor>
        </w:drawing>
      </w:r>
    </w:p>
    <w:p w:rsidR="00276E25" w:rsidRDefault="00276E25" w:rsidP="009113BD">
      <w:pPr>
        <w:jc w:val="both"/>
        <w:outlineLvl w:val="0"/>
        <w:rPr>
          <w:b/>
        </w:rPr>
      </w:pPr>
    </w:p>
    <w:p w:rsidR="002D2CF7" w:rsidRPr="002E35ED" w:rsidRDefault="002D2CF7" w:rsidP="00276E25">
      <w:pPr>
        <w:ind w:left="1416" w:firstLine="708"/>
        <w:jc w:val="both"/>
        <w:outlineLvl w:val="0"/>
        <w:rPr>
          <w:b/>
        </w:rPr>
      </w:pPr>
      <w:r w:rsidRPr="002E35ED">
        <w:rPr>
          <w:b/>
        </w:rPr>
        <w:t>ESTADO DO RIO GRANDE DO SUL</w:t>
      </w:r>
    </w:p>
    <w:p w:rsidR="002D2CF7" w:rsidRPr="002E35ED" w:rsidRDefault="00CD4701" w:rsidP="009113BD">
      <w:pPr>
        <w:jc w:val="both"/>
        <w:outlineLvl w:val="0"/>
        <w:rPr>
          <w:b/>
        </w:rPr>
      </w:pPr>
      <w:r>
        <w:rPr>
          <w:b/>
        </w:rPr>
        <w:t xml:space="preserve">                                           </w:t>
      </w:r>
      <w:r w:rsidR="002D2CF7" w:rsidRPr="002E35ED">
        <w:rPr>
          <w:b/>
        </w:rPr>
        <w:t>MUNICIP</w:t>
      </w:r>
      <w:r w:rsidR="002D2CF7">
        <w:rPr>
          <w:b/>
        </w:rPr>
        <w:t>IO</w:t>
      </w:r>
      <w:r w:rsidR="002D2CF7" w:rsidRPr="002E35ED">
        <w:rPr>
          <w:b/>
        </w:rPr>
        <w:t xml:space="preserve"> DE JARI</w:t>
      </w:r>
    </w:p>
    <w:p w:rsidR="002D2CF7" w:rsidRPr="002E35ED" w:rsidRDefault="002D2CF7" w:rsidP="002D2CF7">
      <w:pPr>
        <w:jc w:val="both"/>
        <w:rPr>
          <w:b/>
        </w:rPr>
      </w:pPr>
    </w:p>
    <w:p w:rsidR="00626D1C" w:rsidRDefault="00626D1C" w:rsidP="009113BD">
      <w:pPr>
        <w:ind w:left="2832" w:firstLine="708"/>
        <w:jc w:val="both"/>
        <w:outlineLvl w:val="0"/>
        <w:rPr>
          <w:b/>
        </w:rPr>
      </w:pPr>
    </w:p>
    <w:p w:rsidR="00AF7283" w:rsidRPr="005467D0" w:rsidRDefault="002D2CF7" w:rsidP="009113BD">
      <w:pPr>
        <w:ind w:left="2832" w:firstLine="708"/>
        <w:jc w:val="both"/>
        <w:outlineLvl w:val="0"/>
        <w:rPr>
          <w:b/>
        </w:rPr>
      </w:pPr>
      <w:r w:rsidRPr="005467D0">
        <w:rPr>
          <w:b/>
        </w:rPr>
        <w:t xml:space="preserve">CONTRATO N° </w:t>
      </w:r>
      <w:r w:rsidR="00CD4701">
        <w:rPr>
          <w:b/>
        </w:rPr>
        <w:t>89</w:t>
      </w:r>
      <w:r w:rsidR="00154155">
        <w:rPr>
          <w:b/>
        </w:rPr>
        <w:t>-2016</w:t>
      </w:r>
    </w:p>
    <w:p w:rsidR="003563B1" w:rsidRDefault="00E12273" w:rsidP="00E12273">
      <w:pPr>
        <w:jc w:val="both"/>
      </w:pPr>
      <w:r w:rsidRPr="00F57FD2">
        <w:tab/>
      </w:r>
      <w:r w:rsidRPr="00F57FD2">
        <w:tab/>
      </w:r>
    </w:p>
    <w:p w:rsidR="00E12273" w:rsidRDefault="00C90B67" w:rsidP="00E12273">
      <w:pPr>
        <w:jc w:val="both"/>
      </w:pPr>
      <w:r w:rsidRPr="00D52791">
        <w:rPr>
          <w:b/>
        </w:rPr>
        <w:t>O MUNICÍPIO DE JARI</w:t>
      </w:r>
      <w:r w:rsidRPr="007C4D39">
        <w:t>, Rio Grande do Sul, Pessoa Jurídica de Direito Público Interno, CNPJ 01.609.402/0001-50,</w:t>
      </w:r>
      <w:proofErr w:type="gramStart"/>
      <w:r w:rsidRPr="007C4D39">
        <w:t xml:space="preserve">  </w:t>
      </w:r>
      <w:proofErr w:type="gramEnd"/>
      <w:r w:rsidRPr="007C4D39">
        <w:t xml:space="preserve">com sede na Rua Barão do Triunfo, 193, neste ato representada pelo Prefeito Municipal, Senhor </w:t>
      </w:r>
      <w:r w:rsidRPr="00D52791">
        <w:rPr>
          <w:b/>
        </w:rPr>
        <w:t>PEDROLIVIO PORTO PRADO</w:t>
      </w:r>
      <w:r w:rsidRPr="007C4D39">
        <w:t xml:space="preserve">, brasileiro, casado, agropecuarista, residente e domiciliado na Avenida Hipólito Cardoso da Silveira, s/n.º , nesta cidade de Jari RS, portador do CPF n.º 415.738.380-04, a seguir denominado </w:t>
      </w:r>
      <w:r w:rsidRPr="00A100BF">
        <w:rPr>
          <w:b/>
        </w:rPr>
        <w:t>CONTRATANTE</w:t>
      </w:r>
      <w:r w:rsidRPr="007C4D39">
        <w:t xml:space="preserve">, e a </w:t>
      </w:r>
      <w:r>
        <w:t xml:space="preserve">empresa </w:t>
      </w:r>
      <w:r w:rsidR="00955041" w:rsidRPr="00BD3B5D">
        <w:rPr>
          <w:b/>
        </w:rPr>
        <w:t>DAMBROS COM. DE CONSTRUÇÃO LTDA</w:t>
      </w:r>
      <w:r w:rsidR="00BD3B5D" w:rsidRPr="00BD3B5D">
        <w:rPr>
          <w:b/>
        </w:rPr>
        <w:t xml:space="preserve"> </w:t>
      </w:r>
      <w:r w:rsidR="00D12E6D">
        <w:t xml:space="preserve"> localizada na </w:t>
      </w:r>
      <w:r w:rsidR="003A0B81">
        <w:t>Rua do Sertão 245</w:t>
      </w:r>
      <w:r>
        <w:t xml:space="preserve">, na cidade </w:t>
      </w:r>
      <w:r w:rsidR="00472C16">
        <w:t>JARI</w:t>
      </w:r>
      <w:r>
        <w:t xml:space="preserve"> - RS</w:t>
      </w:r>
      <w:r w:rsidRPr="007C4D39">
        <w:t xml:space="preserve"> inscrita no CNPJ n.°</w:t>
      </w:r>
      <w:r w:rsidR="003A0B81">
        <w:t xml:space="preserve"> 04.893.357/0001-05</w:t>
      </w:r>
      <w:r w:rsidRPr="007C4D39">
        <w:t xml:space="preserve">, a seguir denominado </w:t>
      </w:r>
      <w:r w:rsidRPr="00A100BF">
        <w:rPr>
          <w:b/>
        </w:rPr>
        <w:t>CONTRATADA</w:t>
      </w:r>
      <w:r w:rsidRPr="007C4D39">
        <w:t xml:space="preserve">, neste ato representada pelo Senhor </w:t>
      </w:r>
      <w:r w:rsidR="00FE1B17">
        <w:t>ROBERTO BERNI DAMBROS CPF 436.718.910-15</w:t>
      </w:r>
      <w:r w:rsidRPr="007C4D39">
        <w:t xml:space="preserve"> </w:t>
      </w:r>
      <w:r w:rsidR="00504BB2">
        <w:t>DL 07-2016</w:t>
      </w:r>
      <w:r w:rsidRPr="007C4D39">
        <w:t>,firmam o presente con</w:t>
      </w:r>
      <w:r>
        <w:t xml:space="preserve">trato de </w:t>
      </w:r>
      <w:r w:rsidR="00260968">
        <w:t>aquisição de materiais</w:t>
      </w:r>
      <w:r w:rsidRPr="007C4D39">
        <w:t xml:space="preserve">, conforme as cláusulas e condições </w:t>
      </w:r>
      <w:r w:rsidR="00154155">
        <w:t>a seguir</w:t>
      </w:r>
      <w:r w:rsidR="00E74821">
        <w:t>.</w:t>
      </w:r>
    </w:p>
    <w:p w:rsidR="00A80BC7" w:rsidRPr="00F57FD2" w:rsidRDefault="00A80BC7" w:rsidP="00E12273">
      <w:pPr>
        <w:jc w:val="both"/>
      </w:pPr>
    </w:p>
    <w:p w:rsidR="002D2CF7" w:rsidRDefault="002D2CF7" w:rsidP="009113BD">
      <w:pPr>
        <w:jc w:val="both"/>
        <w:outlineLvl w:val="0"/>
        <w:rPr>
          <w:b/>
        </w:rPr>
      </w:pPr>
      <w:r w:rsidRPr="002D2CF7">
        <w:rPr>
          <w:b/>
        </w:rPr>
        <w:t xml:space="preserve">CLÁUSULA PRIMEIRA- OBJETO </w:t>
      </w:r>
    </w:p>
    <w:p w:rsidR="00AF7283" w:rsidRDefault="00AF7283" w:rsidP="00E12273">
      <w:pPr>
        <w:jc w:val="both"/>
      </w:pPr>
    </w:p>
    <w:p w:rsidR="00B028C2" w:rsidRDefault="00C72A90" w:rsidP="00D12E6D">
      <w:pPr>
        <w:jc w:val="both"/>
        <w:rPr>
          <w:b/>
        </w:rPr>
      </w:pPr>
      <w:r>
        <w:tab/>
      </w:r>
      <w:r w:rsidR="000B6AA1">
        <w:t>AQUISIÇÃO DE MATERIAIS</w:t>
      </w:r>
      <w:r w:rsidR="009968D4" w:rsidRPr="00CD4F6F">
        <w:rPr>
          <w:b/>
        </w:rPr>
        <w:t>:</w:t>
      </w:r>
    </w:p>
    <w:p w:rsidR="00CD4F6F" w:rsidRPr="00CD4F6F" w:rsidRDefault="00CD4F6F" w:rsidP="00D12E6D">
      <w:pPr>
        <w:jc w:val="both"/>
        <w:rPr>
          <w:b/>
        </w:rPr>
      </w:pPr>
    </w:p>
    <w:tbl>
      <w:tblPr>
        <w:tblStyle w:val="Tabelacomgrade"/>
        <w:tblW w:w="0" w:type="auto"/>
        <w:tblLayout w:type="fixed"/>
        <w:tblLook w:val="04A0"/>
      </w:tblPr>
      <w:tblGrid>
        <w:gridCol w:w="817"/>
        <w:gridCol w:w="1011"/>
        <w:gridCol w:w="3667"/>
        <w:gridCol w:w="1134"/>
        <w:gridCol w:w="1417"/>
        <w:gridCol w:w="1560"/>
      </w:tblGrid>
      <w:tr w:rsidR="00260968" w:rsidTr="00260968">
        <w:tc>
          <w:tcPr>
            <w:tcW w:w="817" w:type="dxa"/>
          </w:tcPr>
          <w:p w:rsidR="00CD4F6F" w:rsidRDefault="00CD4F6F" w:rsidP="00D12E6D">
            <w:pPr>
              <w:jc w:val="both"/>
              <w:rPr>
                <w:b/>
              </w:rPr>
            </w:pPr>
          </w:p>
          <w:p w:rsidR="00260968" w:rsidRDefault="00260968" w:rsidP="00D12E6D">
            <w:pPr>
              <w:jc w:val="both"/>
              <w:rPr>
                <w:b/>
              </w:rPr>
            </w:pPr>
            <w:r>
              <w:rPr>
                <w:b/>
              </w:rPr>
              <w:t>ITEM</w:t>
            </w:r>
          </w:p>
        </w:tc>
        <w:tc>
          <w:tcPr>
            <w:tcW w:w="1011" w:type="dxa"/>
          </w:tcPr>
          <w:p w:rsidR="00260968" w:rsidRDefault="00260968" w:rsidP="00D12E6D">
            <w:pPr>
              <w:jc w:val="both"/>
              <w:rPr>
                <w:b/>
              </w:rPr>
            </w:pPr>
            <w:r>
              <w:rPr>
                <w:b/>
              </w:rPr>
              <w:t>QUANT</w:t>
            </w:r>
            <w:r w:rsidR="002B389E">
              <w:rPr>
                <w:b/>
              </w:rPr>
              <w:t>IDADE</w:t>
            </w:r>
          </w:p>
          <w:p w:rsidR="00EB5C6E" w:rsidRDefault="00EB5C6E" w:rsidP="00EB5C6E">
            <w:pPr>
              <w:jc w:val="both"/>
              <w:rPr>
                <w:b/>
              </w:rPr>
            </w:pPr>
          </w:p>
        </w:tc>
        <w:tc>
          <w:tcPr>
            <w:tcW w:w="3667" w:type="dxa"/>
          </w:tcPr>
          <w:p w:rsidR="00260968" w:rsidRDefault="00260968" w:rsidP="00D12E6D">
            <w:pPr>
              <w:jc w:val="both"/>
              <w:rPr>
                <w:b/>
              </w:rPr>
            </w:pPr>
            <w:r>
              <w:rPr>
                <w:b/>
              </w:rPr>
              <w:t>ESPECIFICAÇÃO</w:t>
            </w:r>
          </w:p>
        </w:tc>
        <w:tc>
          <w:tcPr>
            <w:tcW w:w="1134" w:type="dxa"/>
          </w:tcPr>
          <w:p w:rsidR="00260968" w:rsidRDefault="00260968" w:rsidP="00D12E6D">
            <w:pPr>
              <w:jc w:val="both"/>
              <w:rPr>
                <w:b/>
              </w:rPr>
            </w:pPr>
            <w:r>
              <w:rPr>
                <w:b/>
              </w:rPr>
              <w:t>MARCA</w:t>
            </w:r>
          </w:p>
        </w:tc>
        <w:tc>
          <w:tcPr>
            <w:tcW w:w="1417" w:type="dxa"/>
          </w:tcPr>
          <w:p w:rsidR="00260968" w:rsidRDefault="00260968" w:rsidP="00D12E6D">
            <w:pPr>
              <w:jc w:val="both"/>
              <w:rPr>
                <w:b/>
              </w:rPr>
            </w:pPr>
            <w:r>
              <w:rPr>
                <w:b/>
              </w:rPr>
              <w:t>PREÇO UNITARIO</w:t>
            </w:r>
          </w:p>
        </w:tc>
        <w:tc>
          <w:tcPr>
            <w:tcW w:w="1560" w:type="dxa"/>
          </w:tcPr>
          <w:p w:rsidR="00260968" w:rsidRDefault="00260968" w:rsidP="00D12E6D">
            <w:pPr>
              <w:jc w:val="both"/>
              <w:rPr>
                <w:b/>
              </w:rPr>
            </w:pPr>
            <w:r>
              <w:rPr>
                <w:b/>
              </w:rPr>
              <w:t>PREÇO TOTAL</w:t>
            </w:r>
          </w:p>
        </w:tc>
      </w:tr>
      <w:tr w:rsidR="00260968" w:rsidTr="00260968">
        <w:tc>
          <w:tcPr>
            <w:tcW w:w="817" w:type="dxa"/>
          </w:tcPr>
          <w:p w:rsidR="00260968" w:rsidRDefault="00260968" w:rsidP="00D12E6D">
            <w:pPr>
              <w:jc w:val="both"/>
              <w:rPr>
                <w:b/>
              </w:rPr>
            </w:pPr>
            <w:r>
              <w:rPr>
                <w:b/>
              </w:rPr>
              <w:t>01</w:t>
            </w:r>
          </w:p>
        </w:tc>
        <w:tc>
          <w:tcPr>
            <w:tcW w:w="1011" w:type="dxa"/>
          </w:tcPr>
          <w:p w:rsidR="00260968" w:rsidRDefault="002B389E" w:rsidP="00D12E6D">
            <w:pPr>
              <w:jc w:val="both"/>
              <w:rPr>
                <w:b/>
              </w:rPr>
            </w:pPr>
            <w:r>
              <w:rPr>
                <w:b/>
              </w:rPr>
              <w:t>1119</w:t>
            </w:r>
            <w:r w:rsidR="0099197C">
              <w:rPr>
                <w:b/>
              </w:rPr>
              <w:t xml:space="preserve"> UN</w:t>
            </w:r>
          </w:p>
        </w:tc>
        <w:tc>
          <w:tcPr>
            <w:tcW w:w="3667" w:type="dxa"/>
          </w:tcPr>
          <w:p w:rsidR="00260968" w:rsidRDefault="002B389E" w:rsidP="00D12E6D">
            <w:pPr>
              <w:jc w:val="both"/>
              <w:rPr>
                <w:b/>
              </w:rPr>
            </w:pPr>
            <w:r>
              <w:rPr>
                <w:b/>
              </w:rPr>
              <w:t xml:space="preserve">TELHA AMIANTO 3.05 </w:t>
            </w:r>
            <w:proofErr w:type="gramStart"/>
            <w:r>
              <w:rPr>
                <w:b/>
              </w:rPr>
              <w:t>X1.</w:t>
            </w:r>
            <w:proofErr w:type="gramEnd"/>
            <w:r>
              <w:rPr>
                <w:b/>
              </w:rPr>
              <w:t>10 X 6 MM</w:t>
            </w:r>
          </w:p>
        </w:tc>
        <w:tc>
          <w:tcPr>
            <w:tcW w:w="1134" w:type="dxa"/>
          </w:tcPr>
          <w:p w:rsidR="00260968" w:rsidRDefault="00260968" w:rsidP="00D12E6D">
            <w:pPr>
              <w:jc w:val="both"/>
              <w:rPr>
                <w:b/>
              </w:rPr>
            </w:pPr>
          </w:p>
        </w:tc>
        <w:tc>
          <w:tcPr>
            <w:tcW w:w="1417" w:type="dxa"/>
          </w:tcPr>
          <w:p w:rsidR="00260968" w:rsidRDefault="002B389E" w:rsidP="00D12E6D">
            <w:pPr>
              <w:jc w:val="both"/>
              <w:rPr>
                <w:b/>
              </w:rPr>
            </w:pPr>
            <w:r>
              <w:rPr>
                <w:b/>
              </w:rPr>
              <w:t>61,80</w:t>
            </w:r>
          </w:p>
        </w:tc>
        <w:tc>
          <w:tcPr>
            <w:tcW w:w="1560" w:type="dxa"/>
          </w:tcPr>
          <w:p w:rsidR="00260968" w:rsidRDefault="002B389E" w:rsidP="00D12E6D">
            <w:pPr>
              <w:jc w:val="both"/>
              <w:rPr>
                <w:b/>
              </w:rPr>
            </w:pPr>
            <w:r>
              <w:rPr>
                <w:b/>
              </w:rPr>
              <w:t>69.154,20</w:t>
            </w:r>
          </w:p>
        </w:tc>
      </w:tr>
      <w:tr w:rsidR="00260968" w:rsidTr="00260968">
        <w:tc>
          <w:tcPr>
            <w:tcW w:w="817" w:type="dxa"/>
          </w:tcPr>
          <w:p w:rsidR="00260968" w:rsidRDefault="00260968" w:rsidP="00D12E6D">
            <w:pPr>
              <w:jc w:val="both"/>
              <w:rPr>
                <w:b/>
              </w:rPr>
            </w:pPr>
            <w:r>
              <w:rPr>
                <w:b/>
              </w:rPr>
              <w:t>02</w:t>
            </w:r>
          </w:p>
        </w:tc>
        <w:tc>
          <w:tcPr>
            <w:tcW w:w="1011" w:type="dxa"/>
          </w:tcPr>
          <w:p w:rsidR="00260968" w:rsidRDefault="002B389E" w:rsidP="00D12E6D">
            <w:pPr>
              <w:jc w:val="both"/>
              <w:rPr>
                <w:b/>
              </w:rPr>
            </w:pPr>
            <w:r>
              <w:rPr>
                <w:b/>
              </w:rPr>
              <w:t>974</w:t>
            </w:r>
            <w:r w:rsidR="0099197C">
              <w:rPr>
                <w:b/>
              </w:rPr>
              <w:t xml:space="preserve"> UN</w:t>
            </w:r>
          </w:p>
        </w:tc>
        <w:tc>
          <w:tcPr>
            <w:tcW w:w="3667" w:type="dxa"/>
          </w:tcPr>
          <w:p w:rsidR="00260968" w:rsidRDefault="002B389E" w:rsidP="002B389E">
            <w:pPr>
              <w:jc w:val="both"/>
              <w:rPr>
                <w:b/>
              </w:rPr>
            </w:pPr>
            <w:r>
              <w:rPr>
                <w:b/>
              </w:rPr>
              <w:t xml:space="preserve">TELHA AMIANTO 2,44 M X 50 CM X </w:t>
            </w:r>
            <w:proofErr w:type="gramStart"/>
            <w:r>
              <w:rPr>
                <w:b/>
              </w:rPr>
              <w:t>4MM</w:t>
            </w:r>
            <w:proofErr w:type="gramEnd"/>
          </w:p>
        </w:tc>
        <w:tc>
          <w:tcPr>
            <w:tcW w:w="1134" w:type="dxa"/>
          </w:tcPr>
          <w:p w:rsidR="00260968" w:rsidRDefault="00260968" w:rsidP="00D12E6D">
            <w:pPr>
              <w:jc w:val="both"/>
              <w:rPr>
                <w:b/>
              </w:rPr>
            </w:pPr>
          </w:p>
        </w:tc>
        <w:tc>
          <w:tcPr>
            <w:tcW w:w="1417" w:type="dxa"/>
          </w:tcPr>
          <w:p w:rsidR="00260968" w:rsidRDefault="002B389E" w:rsidP="00D12E6D">
            <w:pPr>
              <w:jc w:val="both"/>
              <w:rPr>
                <w:b/>
              </w:rPr>
            </w:pPr>
            <w:r>
              <w:rPr>
                <w:b/>
              </w:rPr>
              <w:t>12,90</w:t>
            </w:r>
          </w:p>
        </w:tc>
        <w:tc>
          <w:tcPr>
            <w:tcW w:w="1560" w:type="dxa"/>
          </w:tcPr>
          <w:p w:rsidR="00260968" w:rsidRDefault="002B389E" w:rsidP="00D12E6D">
            <w:pPr>
              <w:jc w:val="both"/>
              <w:rPr>
                <w:b/>
              </w:rPr>
            </w:pPr>
            <w:r>
              <w:rPr>
                <w:b/>
              </w:rPr>
              <w:t>12.564,60</w:t>
            </w:r>
          </w:p>
        </w:tc>
      </w:tr>
      <w:tr w:rsidR="002B389E" w:rsidTr="00260968">
        <w:tc>
          <w:tcPr>
            <w:tcW w:w="817" w:type="dxa"/>
          </w:tcPr>
          <w:p w:rsidR="002B389E" w:rsidRDefault="002B389E" w:rsidP="00D12E6D">
            <w:pPr>
              <w:jc w:val="both"/>
              <w:rPr>
                <w:b/>
              </w:rPr>
            </w:pPr>
            <w:r>
              <w:rPr>
                <w:b/>
              </w:rPr>
              <w:t>03</w:t>
            </w:r>
          </w:p>
        </w:tc>
        <w:tc>
          <w:tcPr>
            <w:tcW w:w="1011" w:type="dxa"/>
          </w:tcPr>
          <w:p w:rsidR="002B389E" w:rsidRDefault="002B389E" w:rsidP="00D12E6D">
            <w:pPr>
              <w:jc w:val="both"/>
              <w:rPr>
                <w:b/>
              </w:rPr>
            </w:pPr>
            <w:r>
              <w:rPr>
                <w:b/>
              </w:rPr>
              <w:t>106</w:t>
            </w:r>
            <w:r w:rsidR="0099197C">
              <w:rPr>
                <w:b/>
              </w:rPr>
              <w:t xml:space="preserve"> UN</w:t>
            </w:r>
          </w:p>
        </w:tc>
        <w:tc>
          <w:tcPr>
            <w:tcW w:w="3667" w:type="dxa"/>
          </w:tcPr>
          <w:p w:rsidR="002B389E" w:rsidRDefault="002B389E" w:rsidP="0099197C">
            <w:pPr>
              <w:jc w:val="both"/>
              <w:rPr>
                <w:b/>
              </w:rPr>
            </w:pPr>
            <w:r>
              <w:rPr>
                <w:b/>
              </w:rPr>
              <w:t>C</w:t>
            </w:r>
            <w:r w:rsidR="0099197C">
              <w:rPr>
                <w:b/>
              </w:rPr>
              <w:t>U</w:t>
            </w:r>
            <w:r>
              <w:rPr>
                <w:b/>
              </w:rPr>
              <w:t xml:space="preserve">MEEIRA </w:t>
            </w:r>
            <w:proofErr w:type="gramStart"/>
            <w:r>
              <w:rPr>
                <w:b/>
              </w:rPr>
              <w:t>4</w:t>
            </w:r>
            <w:proofErr w:type="gramEnd"/>
            <w:r>
              <w:rPr>
                <w:b/>
              </w:rPr>
              <w:t xml:space="preserve"> MM PAR</w:t>
            </w:r>
          </w:p>
        </w:tc>
        <w:tc>
          <w:tcPr>
            <w:tcW w:w="1134" w:type="dxa"/>
          </w:tcPr>
          <w:p w:rsidR="002B389E" w:rsidRDefault="002B389E" w:rsidP="00D12E6D">
            <w:pPr>
              <w:jc w:val="both"/>
              <w:rPr>
                <w:b/>
              </w:rPr>
            </w:pPr>
          </w:p>
        </w:tc>
        <w:tc>
          <w:tcPr>
            <w:tcW w:w="1417" w:type="dxa"/>
          </w:tcPr>
          <w:p w:rsidR="002B389E" w:rsidRDefault="002B389E" w:rsidP="00D12E6D">
            <w:pPr>
              <w:jc w:val="both"/>
              <w:rPr>
                <w:b/>
              </w:rPr>
            </w:pPr>
            <w:r>
              <w:rPr>
                <w:b/>
              </w:rPr>
              <w:t>10,30</w:t>
            </w:r>
          </w:p>
        </w:tc>
        <w:tc>
          <w:tcPr>
            <w:tcW w:w="1560" w:type="dxa"/>
          </w:tcPr>
          <w:p w:rsidR="002B389E" w:rsidRDefault="002B389E" w:rsidP="00D12E6D">
            <w:pPr>
              <w:jc w:val="both"/>
              <w:rPr>
                <w:b/>
              </w:rPr>
            </w:pPr>
            <w:r>
              <w:rPr>
                <w:b/>
              </w:rPr>
              <w:t>1.091,80</w:t>
            </w:r>
          </w:p>
        </w:tc>
      </w:tr>
      <w:tr w:rsidR="002B389E" w:rsidTr="00260968">
        <w:tc>
          <w:tcPr>
            <w:tcW w:w="817" w:type="dxa"/>
          </w:tcPr>
          <w:p w:rsidR="002B389E" w:rsidRDefault="0099197C" w:rsidP="00D12E6D">
            <w:pPr>
              <w:jc w:val="both"/>
              <w:rPr>
                <w:b/>
              </w:rPr>
            </w:pPr>
            <w:r>
              <w:rPr>
                <w:b/>
              </w:rPr>
              <w:t>04</w:t>
            </w:r>
          </w:p>
        </w:tc>
        <w:tc>
          <w:tcPr>
            <w:tcW w:w="1011" w:type="dxa"/>
          </w:tcPr>
          <w:p w:rsidR="002B389E" w:rsidRDefault="0099197C" w:rsidP="00D12E6D">
            <w:pPr>
              <w:jc w:val="both"/>
              <w:rPr>
                <w:b/>
              </w:rPr>
            </w:pPr>
            <w:r>
              <w:rPr>
                <w:b/>
              </w:rPr>
              <w:t>199 UN</w:t>
            </w:r>
          </w:p>
        </w:tc>
        <w:tc>
          <w:tcPr>
            <w:tcW w:w="3667" w:type="dxa"/>
          </w:tcPr>
          <w:p w:rsidR="002B389E" w:rsidRDefault="0099197C" w:rsidP="002B389E">
            <w:pPr>
              <w:jc w:val="both"/>
              <w:rPr>
                <w:b/>
              </w:rPr>
            </w:pPr>
            <w:r>
              <w:rPr>
                <w:b/>
              </w:rPr>
              <w:t xml:space="preserve">COMEEIRA DE AMIANTO </w:t>
            </w:r>
            <w:proofErr w:type="gramStart"/>
            <w:r>
              <w:rPr>
                <w:b/>
              </w:rPr>
              <w:t>6</w:t>
            </w:r>
            <w:proofErr w:type="gramEnd"/>
            <w:r>
              <w:rPr>
                <w:b/>
              </w:rPr>
              <w:t xml:space="preserve"> MM X 1.10 M</w:t>
            </w:r>
          </w:p>
        </w:tc>
        <w:tc>
          <w:tcPr>
            <w:tcW w:w="1134" w:type="dxa"/>
          </w:tcPr>
          <w:p w:rsidR="002B389E" w:rsidRDefault="002B389E" w:rsidP="00D12E6D">
            <w:pPr>
              <w:jc w:val="both"/>
              <w:rPr>
                <w:b/>
              </w:rPr>
            </w:pPr>
          </w:p>
        </w:tc>
        <w:tc>
          <w:tcPr>
            <w:tcW w:w="1417" w:type="dxa"/>
          </w:tcPr>
          <w:p w:rsidR="002B389E" w:rsidRDefault="0099197C" w:rsidP="00D12E6D">
            <w:pPr>
              <w:jc w:val="both"/>
              <w:rPr>
                <w:b/>
              </w:rPr>
            </w:pPr>
            <w:r>
              <w:rPr>
                <w:b/>
              </w:rPr>
              <w:t>28,70</w:t>
            </w:r>
          </w:p>
        </w:tc>
        <w:tc>
          <w:tcPr>
            <w:tcW w:w="1560" w:type="dxa"/>
          </w:tcPr>
          <w:p w:rsidR="002B389E" w:rsidRDefault="0099197C" w:rsidP="00D12E6D">
            <w:pPr>
              <w:jc w:val="both"/>
              <w:rPr>
                <w:b/>
              </w:rPr>
            </w:pPr>
            <w:r>
              <w:rPr>
                <w:b/>
              </w:rPr>
              <w:t>5.711,30</w:t>
            </w:r>
          </w:p>
        </w:tc>
      </w:tr>
      <w:tr w:rsidR="0099197C" w:rsidTr="00260968">
        <w:tc>
          <w:tcPr>
            <w:tcW w:w="817" w:type="dxa"/>
          </w:tcPr>
          <w:p w:rsidR="0099197C" w:rsidRDefault="0099197C" w:rsidP="00D12E6D">
            <w:pPr>
              <w:jc w:val="both"/>
              <w:rPr>
                <w:b/>
              </w:rPr>
            </w:pPr>
            <w:r>
              <w:rPr>
                <w:b/>
              </w:rPr>
              <w:t>05</w:t>
            </w:r>
          </w:p>
        </w:tc>
        <w:tc>
          <w:tcPr>
            <w:tcW w:w="1011" w:type="dxa"/>
          </w:tcPr>
          <w:p w:rsidR="0099197C" w:rsidRDefault="0099197C" w:rsidP="00D12E6D">
            <w:pPr>
              <w:jc w:val="both"/>
              <w:rPr>
                <w:b/>
              </w:rPr>
            </w:pPr>
            <w:r>
              <w:rPr>
                <w:b/>
              </w:rPr>
              <w:t>4000 UN</w:t>
            </w:r>
          </w:p>
        </w:tc>
        <w:tc>
          <w:tcPr>
            <w:tcW w:w="3667" w:type="dxa"/>
          </w:tcPr>
          <w:p w:rsidR="0099197C" w:rsidRDefault="0099197C" w:rsidP="002B389E">
            <w:pPr>
              <w:jc w:val="both"/>
              <w:rPr>
                <w:b/>
              </w:rPr>
            </w:pPr>
            <w:r>
              <w:rPr>
                <w:b/>
              </w:rPr>
              <w:t>PARAFUSO PARA BRASILIT 5/16</w:t>
            </w:r>
          </w:p>
        </w:tc>
        <w:tc>
          <w:tcPr>
            <w:tcW w:w="1134" w:type="dxa"/>
          </w:tcPr>
          <w:p w:rsidR="0099197C" w:rsidRDefault="0099197C" w:rsidP="00D12E6D">
            <w:pPr>
              <w:jc w:val="both"/>
              <w:rPr>
                <w:b/>
              </w:rPr>
            </w:pPr>
          </w:p>
        </w:tc>
        <w:tc>
          <w:tcPr>
            <w:tcW w:w="1417" w:type="dxa"/>
          </w:tcPr>
          <w:p w:rsidR="0099197C" w:rsidRDefault="0099197C" w:rsidP="00D12E6D">
            <w:pPr>
              <w:jc w:val="both"/>
              <w:rPr>
                <w:b/>
              </w:rPr>
            </w:pPr>
            <w:r>
              <w:rPr>
                <w:b/>
              </w:rPr>
              <w:t>0,50</w:t>
            </w:r>
          </w:p>
        </w:tc>
        <w:tc>
          <w:tcPr>
            <w:tcW w:w="1560" w:type="dxa"/>
          </w:tcPr>
          <w:p w:rsidR="0099197C" w:rsidRDefault="0099197C" w:rsidP="00D12E6D">
            <w:pPr>
              <w:jc w:val="both"/>
              <w:rPr>
                <w:b/>
              </w:rPr>
            </w:pPr>
            <w:r>
              <w:rPr>
                <w:b/>
              </w:rPr>
              <w:t>2.000,00</w:t>
            </w:r>
          </w:p>
        </w:tc>
      </w:tr>
      <w:tr w:rsidR="0099197C" w:rsidTr="00260968">
        <w:tc>
          <w:tcPr>
            <w:tcW w:w="817" w:type="dxa"/>
          </w:tcPr>
          <w:p w:rsidR="0099197C" w:rsidRDefault="0099197C" w:rsidP="00D12E6D">
            <w:pPr>
              <w:jc w:val="both"/>
              <w:rPr>
                <w:b/>
              </w:rPr>
            </w:pPr>
            <w:r>
              <w:rPr>
                <w:b/>
              </w:rPr>
              <w:t>06</w:t>
            </w:r>
          </w:p>
        </w:tc>
        <w:tc>
          <w:tcPr>
            <w:tcW w:w="1011" w:type="dxa"/>
          </w:tcPr>
          <w:p w:rsidR="0099197C" w:rsidRDefault="0099197C" w:rsidP="00D12E6D">
            <w:pPr>
              <w:jc w:val="both"/>
              <w:rPr>
                <w:b/>
              </w:rPr>
            </w:pPr>
            <w:r>
              <w:rPr>
                <w:b/>
              </w:rPr>
              <w:t>100 KG</w:t>
            </w:r>
          </w:p>
        </w:tc>
        <w:tc>
          <w:tcPr>
            <w:tcW w:w="3667" w:type="dxa"/>
          </w:tcPr>
          <w:p w:rsidR="0099197C" w:rsidRDefault="0099197C" w:rsidP="002B389E">
            <w:pPr>
              <w:jc w:val="both"/>
              <w:rPr>
                <w:b/>
              </w:rPr>
            </w:pPr>
            <w:r>
              <w:rPr>
                <w:b/>
              </w:rPr>
              <w:t>PREGO TELHEIRO</w:t>
            </w:r>
          </w:p>
        </w:tc>
        <w:tc>
          <w:tcPr>
            <w:tcW w:w="1134" w:type="dxa"/>
          </w:tcPr>
          <w:p w:rsidR="0099197C" w:rsidRDefault="0099197C" w:rsidP="00D12E6D">
            <w:pPr>
              <w:jc w:val="both"/>
              <w:rPr>
                <w:b/>
              </w:rPr>
            </w:pPr>
          </w:p>
        </w:tc>
        <w:tc>
          <w:tcPr>
            <w:tcW w:w="1417" w:type="dxa"/>
          </w:tcPr>
          <w:p w:rsidR="0099197C" w:rsidRDefault="0099197C" w:rsidP="00D12E6D">
            <w:pPr>
              <w:jc w:val="both"/>
              <w:rPr>
                <w:b/>
              </w:rPr>
            </w:pPr>
            <w:r>
              <w:rPr>
                <w:b/>
              </w:rPr>
              <w:t>9,50</w:t>
            </w:r>
          </w:p>
        </w:tc>
        <w:tc>
          <w:tcPr>
            <w:tcW w:w="1560" w:type="dxa"/>
          </w:tcPr>
          <w:p w:rsidR="0099197C" w:rsidRDefault="0099197C" w:rsidP="00D12E6D">
            <w:pPr>
              <w:jc w:val="both"/>
              <w:rPr>
                <w:b/>
              </w:rPr>
            </w:pPr>
            <w:r>
              <w:rPr>
                <w:b/>
              </w:rPr>
              <w:t>950,00</w:t>
            </w:r>
          </w:p>
        </w:tc>
      </w:tr>
      <w:tr w:rsidR="00260968" w:rsidTr="00260968">
        <w:tc>
          <w:tcPr>
            <w:tcW w:w="817" w:type="dxa"/>
          </w:tcPr>
          <w:p w:rsidR="00260968" w:rsidRDefault="00260968" w:rsidP="00D12E6D">
            <w:pPr>
              <w:jc w:val="both"/>
              <w:rPr>
                <w:b/>
              </w:rPr>
            </w:pPr>
          </w:p>
        </w:tc>
        <w:tc>
          <w:tcPr>
            <w:tcW w:w="1011" w:type="dxa"/>
          </w:tcPr>
          <w:p w:rsidR="00260968" w:rsidRDefault="00260968" w:rsidP="00D12E6D">
            <w:pPr>
              <w:jc w:val="both"/>
              <w:rPr>
                <w:b/>
              </w:rPr>
            </w:pPr>
          </w:p>
        </w:tc>
        <w:tc>
          <w:tcPr>
            <w:tcW w:w="3667" w:type="dxa"/>
          </w:tcPr>
          <w:p w:rsidR="00260968" w:rsidRDefault="00A674EF" w:rsidP="0099197C">
            <w:pPr>
              <w:jc w:val="both"/>
              <w:rPr>
                <w:b/>
              </w:rPr>
            </w:pPr>
            <w:r>
              <w:rPr>
                <w:b/>
              </w:rPr>
              <w:t xml:space="preserve">TOTAL DOS </w:t>
            </w:r>
            <w:r w:rsidR="0099197C">
              <w:rPr>
                <w:b/>
              </w:rPr>
              <w:t>MATERIAS</w:t>
            </w:r>
          </w:p>
        </w:tc>
        <w:tc>
          <w:tcPr>
            <w:tcW w:w="1134" w:type="dxa"/>
          </w:tcPr>
          <w:p w:rsidR="00260968" w:rsidRDefault="00260968" w:rsidP="00D12E6D">
            <w:pPr>
              <w:jc w:val="both"/>
              <w:rPr>
                <w:b/>
              </w:rPr>
            </w:pPr>
          </w:p>
        </w:tc>
        <w:tc>
          <w:tcPr>
            <w:tcW w:w="1417" w:type="dxa"/>
          </w:tcPr>
          <w:p w:rsidR="00260968" w:rsidRDefault="00260968" w:rsidP="00D12E6D">
            <w:pPr>
              <w:jc w:val="both"/>
              <w:rPr>
                <w:b/>
              </w:rPr>
            </w:pPr>
          </w:p>
        </w:tc>
        <w:tc>
          <w:tcPr>
            <w:tcW w:w="1560" w:type="dxa"/>
          </w:tcPr>
          <w:p w:rsidR="00260968" w:rsidRDefault="0099197C" w:rsidP="009968D4">
            <w:pPr>
              <w:jc w:val="both"/>
              <w:rPr>
                <w:b/>
              </w:rPr>
            </w:pPr>
            <w:r>
              <w:rPr>
                <w:b/>
              </w:rPr>
              <w:t>91.471,90</w:t>
            </w:r>
          </w:p>
        </w:tc>
      </w:tr>
    </w:tbl>
    <w:p w:rsidR="00AF7283" w:rsidRPr="00F57FD2" w:rsidRDefault="00AF7283" w:rsidP="00E12273">
      <w:pPr>
        <w:jc w:val="both"/>
      </w:pPr>
    </w:p>
    <w:p w:rsidR="00625AB6" w:rsidRDefault="002D2CF7" w:rsidP="009113BD">
      <w:pPr>
        <w:jc w:val="both"/>
        <w:outlineLvl w:val="0"/>
      </w:pPr>
      <w:r w:rsidRPr="002D2CF7">
        <w:rPr>
          <w:b/>
        </w:rPr>
        <w:t xml:space="preserve">CLÁUSULA SEGUNDA - </w:t>
      </w:r>
      <w:r w:rsidR="00E12273" w:rsidRPr="002D2CF7">
        <w:rPr>
          <w:b/>
        </w:rPr>
        <w:t xml:space="preserve">DOS PREÇOS </w:t>
      </w:r>
      <w:r w:rsidR="00625AB6">
        <w:rPr>
          <w:b/>
        </w:rPr>
        <w:t>–</w:t>
      </w:r>
    </w:p>
    <w:p w:rsidR="00625AB6" w:rsidRDefault="00625AB6" w:rsidP="00E12273">
      <w:pPr>
        <w:jc w:val="both"/>
      </w:pPr>
    </w:p>
    <w:p w:rsidR="00D74F2E" w:rsidRDefault="00B12B30" w:rsidP="00E12273">
      <w:pPr>
        <w:jc w:val="both"/>
      </w:pPr>
      <w:r>
        <w:t xml:space="preserve">Para a aquisição </w:t>
      </w:r>
      <w:r w:rsidR="009968D4">
        <w:t xml:space="preserve">dos </w:t>
      </w:r>
      <w:r w:rsidR="004D25E6">
        <w:t xml:space="preserve">materiais </w:t>
      </w:r>
      <w:r>
        <w:t>será pago o valor</w:t>
      </w:r>
      <w:r w:rsidR="009968D4">
        <w:t xml:space="preserve"> </w:t>
      </w:r>
      <w:r>
        <w:t xml:space="preserve">de </w:t>
      </w:r>
      <w:r w:rsidRPr="005C365A">
        <w:rPr>
          <w:b/>
        </w:rPr>
        <w:t xml:space="preserve">R$ </w:t>
      </w:r>
      <w:r w:rsidR="004D25E6" w:rsidRPr="005C365A">
        <w:rPr>
          <w:b/>
        </w:rPr>
        <w:t>91.471,90</w:t>
      </w:r>
      <w:r w:rsidR="00C94FD0">
        <w:t xml:space="preserve"> (</w:t>
      </w:r>
      <w:r w:rsidR="004D25E6">
        <w:t>noventa e um mil quatrocentos e setenta e um reais e noventa centavos</w:t>
      </w:r>
      <w:r w:rsidR="00711B1A">
        <w:t>)</w:t>
      </w:r>
      <w:bookmarkStart w:id="0" w:name="_GoBack"/>
      <w:bookmarkEnd w:id="0"/>
      <w:r w:rsidR="009968D4">
        <w:t>.</w:t>
      </w:r>
    </w:p>
    <w:p w:rsidR="003C5B9D" w:rsidRDefault="003C5B9D" w:rsidP="002D2CF7">
      <w:pPr>
        <w:jc w:val="both"/>
        <w:rPr>
          <w:b/>
        </w:rPr>
      </w:pPr>
    </w:p>
    <w:p w:rsidR="008B6987" w:rsidRDefault="008B6987" w:rsidP="009113BD">
      <w:pPr>
        <w:jc w:val="both"/>
        <w:outlineLvl w:val="0"/>
        <w:rPr>
          <w:b/>
        </w:rPr>
      </w:pPr>
      <w:r>
        <w:rPr>
          <w:b/>
        </w:rPr>
        <w:t>CLÁUSULA TERCEIRA- PRAZO DE EXECUÇÃO</w:t>
      </w:r>
    </w:p>
    <w:p w:rsidR="008B6987" w:rsidRDefault="008B6987" w:rsidP="009113BD">
      <w:pPr>
        <w:jc w:val="both"/>
        <w:outlineLvl w:val="0"/>
        <w:rPr>
          <w:b/>
        </w:rPr>
      </w:pPr>
    </w:p>
    <w:p w:rsidR="008B6987" w:rsidRDefault="00EB03E6" w:rsidP="00EB03E6">
      <w:pPr>
        <w:spacing w:line="276" w:lineRule="auto"/>
        <w:ind w:firstLine="709"/>
        <w:jc w:val="both"/>
      </w:pPr>
      <w:r>
        <w:t xml:space="preserve">O </w:t>
      </w:r>
      <w:r w:rsidR="009968D4">
        <w:t xml:space="preserve">prazo de </w:t>
      </w:r>
      <w:r w:rsidR="00F43573">
        <w:t>entrega do material</w:t>
      </w:r>
      <w:r w:rsidR="009968D4">
        <w:t xml:space="preserve"> será </w:t>
      </w:r>
      <w:r w:rsidR="00F43573">
        <w:t>05 dias após o recebimento da nota de empenho</w:t>
      </w:r>
      <w:r w:rsidR="009968D4">
        <w:t>.</w:t>
      </w:r>
    </w:p>
    <w:p w:rsidR="00EB03E6" w:rsidRDefault="00EB03E6" w:rsidP="00EB03E6">
      <w:pPr>
        <w:spacing w:line="276" w:lineRule="auto"/>
        <w:ind w:firstLine="709"/>
        <w:jc w:val="both"/>
        <w:rPr>
          <w:b/>
        </w:rPr>
      </w:pPr>
    </w:p>
    <w:p w:rsidR="002D2CF7" w:rsidRDefault="002D2CF7" w:rsidP="009113BD">
      <w:pPr>
        <w:jc w:val="both"/>
        <w:outlineLvl w:val="0"/>
      </w:pPr>
      <w:r w:rsidRPr="002D2CF7">
        <w:rPr>
          <w:b/>
        </w:rPr>
        <w:t xml:space="preserve">CLÁUSULA </w:t>
      </w:r>
      <w:r w:rsidR="008B6987">
        <w:rPr>
          <w:b/>
        </w:rPr>
        <w:t>QUARTA</w:t>
      </w:r>
      <w:r w:rsidR="00AF7283">
        <w:rPr>
          <w:b/>
        </w:rPr>
        <w:t xml:space="preserve"> -</w:t>
      </w:r>
      <w:r w:rsidR="00E12273" w:rsidRPr="002D2CF7">
        <w:rPr>
          <w:b/>
        </w:rPr>
        <w:t xml:space="preserve"> DA RESCISÃO</w:t>
      </w:r>
      <w:r w:rsidR="00AF7283">
        <w:rPr>
          <w:b/>
        </w:rPr>
        <w:t>-</w:t>
      </w:r>
    </w:p>
    <w:p w:rsidR="00A80BC7" w:rsidRPr="004137A7" w:rsidRDefault="00A80BC7" w:rsidP="002D2CF7">
      <w:pPr>
        <w:jc w:val="both"/>
      </w:pPr>
    </w:p>
    <w:p w:rsidR="002D2CF7" w:rsidRPr="004137A7" w:rsidRDefault="002D2CF7" w:rsidP="002D2CF7">
      <w:pPr>
        <w:jc w:val="both"/>
      </w:pPr>
      <w:r w:rsidRPr="004137A7">
        <w:t xml:space="preserve">            O presente contrato pode ser rescindido ca</w:t>
      </w:r>
      <w:r w:rsidR="00CA4FA9">
        <w:t>so ocorram quaisquer dos fatos e</w:t>
      </w:r>
      <w:r w:rsidRPr="004137A7">
        <w:t>lencados no art. 78 e seguintes da Lei n° 8.666/93.</w:t>
      </w:r>
    </w:p>
    <w:p w:rsidR="002D2CF7" w:rsidRPr="004137A7" w:rsidRDefault="002D2CF7" w:rsidP="002D2CF7">
      <w:pPr>
        <w:jc w:val="both"/>
      </w:pPr>
    </w:p>
    <w:p w:rsidR="002D2CF7" w:rsidRPr="004137A7" w:rsidRDefault="002D2CF7" w:rsidP="002D2CF7">
      <w:pPr>
        <w:jc w:val="both"/>
      </w:pPr>
      <w:r w:rsidRPr="004137A7">
        <w:t xml:space="preserve">                 a) por ato unilateral do contratante, nas hipóteses dos incisos I a XII, XVII e XVIII, do art.78, da Lei nº8666/93;</w:t>
      </w:r>
    </w:p>
    <w:p w:rsidR="002D2CF7" w:rsidRPr="004137A7" w:rsidRDefault="002D2CF7" w:rsidP="002D2CF7">
      <w:pPr>
        <w:jc w:val="both"/>
      </w:pPr>
    </w:p>
    <w:p w:rsidR="002D2CF7" w:rsidRPr="004137A7" w:rsidRDefault="002D2CF7" w:rsidP="002D2CF7">
      <w:pPr>
        <w:jc w:val="both"/>
      </w:pPr>
      <w:r w:rsidRPr="004137A7">
        <w:t xml:space="preserve">                 b) amigavelmente, por acordo entre as partes, desde que conveniente para o contratante;</w:t>
      </w:r>
    </w:p>
    <w:p w:rsidR="002D2CF7" w:rsidRPr="004137A7" w:rsidRDefault="002D2CF7" w:rsidP="002D2CF7">
      <w:pPr>
        <w:jc w:val="both"/>
      </w:pPr>
    </w:p>
    <w:p w:rsidR="002D2CF7" w:rsidRPr="004137A7" w:rsidRDefault="002D2CF7" w:rsidP="002D2CF7">
      <w:pPr>
        <w:jc w:val="both"/>
      </w:pPr>
      <w:r w:rsidRPr="004137A7">
        <w:lastRenderedPageBreak/>
        <w:t xml:space="preserve">                 c) judicialmente nos termos da legislação.</w:t>
      </w:r>
    </w:p>
    <w:p w:rsidR="002D2CF7" w:rsidRPr="004137A7" w:rsidRDefault="002D2CF7" w:rsidP="002D2CF7">
      <w:pPr>
        <w:jc w:val="both"/>
      </w:pPr>
    </w:p>
    <w:p w:rsidR="00276E25" w:rsidRDefault="002D2CF7" w:rsidP="002D2CF7">
      <w:pPr>
        <w:jc w:val="both"/>
      </w:pPr>
      <w:r w:rsidRPr="004137A7">
        <w:t xml:space="preserve">             A rescisão de que trata a alínea "a" desta cláusula, acarreta as seguintes </w:t>
      </w:r>
      <w:r w:rsidR="00CA4FA9" w:rsidRPr="004137A7">
        <w:t>conseqüências</w:t>
      </w:r>
      <w:r w:rsidRPr="004137A7">
        <w:t>, sem prejuízo das sanções previstas neste contrato:</w:t>
      </w:r>
    </w:p>
    <w:p w:rsidR="00276E25" w:rsidRDefault="00276E25" w:rsidP="00276E25">
      <w:pPr>
        <w:ind w:firstLine="708"/>
        <w:jc w:val="both"/>
      </w:pPr>
    </w:p>
    <w:p w:rsidR="002D2CF7" w:rsidRPr="004137A7" w:rsidRDefault="002D2CF7" w:rsidP="00276E25">
      <w:pPr>
        <w:ind w:left="708"/>
        <w:jc w:val="both"/>
      </w:pPr>
      <w:r w:rsidRPr="004137A7">
        <w:t xml:space="preserve"> a) execução da garantia contratual para ressarcimento do contratante e dos valores das multas e indenizações a ele devidos;</w:t>
      </w:r>
    </w:p>
    <w:p w:rsidR="002D2CF7" w:rsidRPr="004137A7" w:rsidRDefault="002D2CF7" w:rsidP="002D2CF7">
      <w:pPr>
        <w:jc w:val="both"/>
      </w:pPr>
    </w:p>
    <w:p w:rsidR="002D2CF7" w:rsidRPr="004137A7" w:rsidRDefault="002D2CF7" w:rsidP="002D2CF7">
      <w:pPr>
        <w:jc w:val="both"/>
      </w:pPr>
      <w:r w:rsidRPr="004137A7">
        <w:t xml:space="preserve">                  b) retenção dos créditos do contrato, se existentes até o limite dos prejuízos causados ao contratante.                     </w:t>
      </w:r>
    </w:p>
    <w:p w:rsidR="002D2CF7" w:rsidRPr="004137A7" w:rsidRDefault="002D2CF7" w:rsidP="002D2CF7">
      <w:pPr>
        <w:jc w:val="both"/>
      </w:pPr>
      <w:r w:rsidRPr="004137A7">
        <w:t xml:space="preserve">             Parágrafo Primeiro-  Na hipótese de rescisão administrativa, prevista no artigo 77 da lei 8.666/93, o contratado, desde já, reconhece os direitos da administração, conforme prevê o artigo 55, inciso IX, do mesmo diploma legal.</w:t>
      </w:r>
    </w:p>
    <w:p w:rsidR="002D2CF7" w:rsidRPr="004137A7" w:rsidRDefault="002D2CF7" w:rsidP="002D2CF7">
      <w:pPr>
        <w:jc w:val="both"/>
      </w:pPr>
    </w:p>
    <w:p w:rsidR="00A80BC7" w:rsidRDefault="002D2CF7" w:rsidP="002D2CF7">
      <w:pPr>
        <w:jc w:val="both"/>
      </w:pPr>
      <w:r w:rsidRPr="004137A7">
        <w:t xml:space="preserve">             Parágrafo Segundo- Nenhuma indenização será devida ao contrato, em hipótese de rescisão unilateral por parte do contratante.</w:t>
      </w:r>
    </w:p>
    <w:p w:rsidR="002D2CF7" w:rsidRPr="004137A7" w:rsidRDefault="002D2CF7" w:rsidP="002D2CF7">
      <w:pPr>
        <w:jc w:val="both"/>
      </w:pPr>
    </w:p>
    <w:p w:rsidR="00625AB6" w:rsidRDefault="008B6987" w:rsidP="009113BD">
      <w:pPr>
        <w:jc w:val="both"/>
        <w:outlineLvl w:val="0"/>
      </w:pPr>
      <w:r>
        <w:rPr>
          <w:b/>
        </w:rPr>
        <w:t>CLÁUSULA QUINTA</w:t>
      </w:r>
      <w:r w:rsidR="005E50B9">
        <w:rPr>
          <w:b/>
        </w:rPr>
        <w:t>–DO PAGAMENTO</w:t>
      </w:r>
      <w:r w:rsidR="00625AB6">
        <w:t>–</w:t>
      </w:r>
    </w:p>
    <w:p w:rsidR="005E50B9" w:rsidRDefault="005E50B9" w:rsidP="009113BD">
      <w:pPr>
        <w:jc w:val="both"/>
        <w:outlineLvl w:val="0"/>
      </w:pPr>
    </w:p>
    <w:p w:rsidR="00216E31" w:rsidRPr="00216E31" w:rsidRDefault="00E12273" w:rsidP="00C72A90">
      <w:pPr>
        <w:ind w:firstLine="708"/>
        <w:jc w:val="both"/>
      </w:pPr>
      <w:r w:rsidRPr="00216E31">
        <w:t xml:space="preserve">As despesas com a execução do presente contrato correrão à conta das dotações próprias do orçamento vigente, classificadas e codificadas sob n.º:  </w:t>
      </w:r>
    </w:p>
    <w:p w:rsidR="00216E31" w:rsidRPr="00216E31" w:rsidRDefault="00216E31" w:rsidP="00E12273">
      <w:pPr>
        <w:jc w:val="both"/>
      </w:pPr>
    </w:p>
    <w:p w:rsidR="00C72A90" w:rsidRPr="00C72A90" w:rsidRDefault="000C04CC" w:rsidP="00AD6275">
      <w:pPr>
        <w:jc w:val="both"/>
        <w:outlineLvl w:val="0"/>
        <w:rPr>
          <w:b/>
          <w:sz w:val="26"/>
          <w:szCs w:val="26"/>
        </w:rPr>
      </w:pPr>
      <w:proofErr w:type="gramStart"/>
      <w:r>
        <w:rPr>
          <w:b/>
        </w:rPr>
        <w:t>PROJ.</w:t>
      </w:r>
      <w:proofErr w:type="gramEnd"/>
      <w:r>
        <w:rPr>
          <w:b/>
        </w:rPr>
        <w:t xml:space="preserve">ATIV. </w:t>
      </w:r>
      <w:r w:rsidR="00792731">
        <w:rPr>
          <w:b/>
        </w:rPr>
        <w:t>06.182.0010.2.053</w:t>
      </w:r>
      <w:r w:rsidR="00AD6275">
        <w:rPr>
          <w:b/>
        </w:rPr>
        <w:t xml:space="preserve"> MANUTENÇÃO DA </w:t>
      </w:r>
      <w:r w:rsidR="00792731">
        <w:rPr>
          <w:b/>
        </w:rPr>
        <w:t>DEFESA CIVIL</w:t>
      </w:r>
    </w:p>
    <w:p w:rsidR="005E50B9" w:rsidRPr="00C72A90" w:rsidRDefault="000C04CC" w:rsidP="00E12273">
      <w:pPr>
        <w:jc w:val="both"/>
        <w:rPr>
          <w:b/>
          <w:sz w:val="26"/>
          <w:szCs w:val="26"/>
        </w:rPr>
      </w:pPr>
      <w:r>
        <w:rPr>
          <w:b/>
          <w:sz w:val="26"/>
          <w:szCs w:val="26"/>
        </w:rPr>
        <w:t>(</w:t>
      </w:r>
      <w:r w:rsidR="00792731">
        <w:rPr>
          <w:b/>
          <w:sz w:val="26"/>
          <w:szCs w:val="26"/>
        </w:rPr>
        <w:t>14</w:t>
      </w:r>
      <w:r w:rsidR="00CA4FA9">
        <w:rPr>
          <w:b/>
          <w:sz w:val="26"/>
          <w:szCs w:val="26"/>
        </w:rPr>
        <w:t xml:space="preserve">) </w:t>
      </w:r>
      <w:r w:rsidR="009A579C">
        <w:rPr>
          <w:b/>
          <w:sz w:val="26"/>
          <w:szCs w:val="26"/>
        </w:rPr>
        <w:t>3.3.90.3</w:t>
      </w:r>
      <w:r w:rsidR="00B52EF0">
        <w:rPr>
          <w:b/>
          <w:sz w:val="26"/>
          <w:szCs w:val="26"/>
        </w:rPr>
        <w:t>9</w:t>
      </w:r>
      <w:r w:rsidR="009A579C">
        <w:rPr>
          <w:b/>
          <w:sz w:val="26"/>
          <w:szCs w:val="26"/>
        </w:rPr>
        <w:t>.</w:t>
      </w:r>
      <w:r w:rsidR="00B52EF0">
        <w:rPr>
          <w:b/>
          <w:sz w:val="26"/>
          <w:szCs w:val="26"/>
        </w:rPr>
        <w:t>21</w:t>
      </w:r>
      <w:r w:rsidR="009A579C">
        <w:rPr>
          <w:b/>
          <w:sz w:val="26"/>
          <w:szCs w:val="26"/>
        </w:rPr>
        <w:t>.00.00.00.0001</w:t>
      </w:r>
      <w:r w:rsidR="005E50B9" w:rsidRPr="00C72A90">
        <w:rPr>
          <w:b/>
          <w:sz w:val="26"/>
          <w:szCs w:val="26"/>
        </w:rPr>
        <w:t xml:space="preserve"> – </w:t>
      </w:r>
      <w:r w:rsidR="00AD6275">
        <w:rPr>
          <w:b/>
          <w:sz w:val="26"/>
          <w:szCs w:val="26"/>
        </w:rPr>
        <w:t xml:space="preserve">MATERIAL DE </w:t>
      </w:r>
      <w:r w:rsidR="00792731">
        <w:rPr>
          <w:b/>
          <w:sz w:val="26"/>
          <w:szCs w:val="26"/>
        </w:rPr>
        <w:t>DISTRIBUIÇÃO GRATUITA</w:t>
      </w:r>
      <w:r w:rsidR="00AD6275">
        <w:rPr>
          <w:b/>
          <w:sz w:val="26"/>
          <w:szCs w:val="26"/>
        </w:rPr>
        <w:t>.</w:t>
      </w:r>
    </w:p>
    <w:p w:rsidR="00C72A90" w:rsidRDefault="00C72A90" w:rsidP="00E12273">
      <w:pPr>
        <w:jc w:val="both"/>
        <w:rPr>
          <w:b/>
        </w:rPr>
      </w:pPr>
    </w:p>
    <w:p w:rsidR="00C72A90" w:rsidRDefault="00C72A90" w:rsidP="00C72A90">
      <w:pPr>
        <w:ind w:firstLine="708"/>
        <w:jc w:val="both"/>
        <w:outlineLvl w:val="0"/>
      </w:pPr>
      <w:r>
        <w:t xml:space="preserve">O pagamento será efetuado em até </w:t>
      </w:r>
      <w:r w:rsidR="00010C31">
        <w:t>10</w:t>
      </w:r>
      <w:r w:rsidR="00AF6509">
        <w:t xml:space="preserve"> (dez)</w:t>
      </w:r>
      <w:r>
        <w:t xml:space="preserve"> dias após </w:t>
      </w:r>
      <w:r w:rsidR="000C04CC">
        <w:t xml:space="preserve">a </w:t>
      </w:r>
      <w:r w:rsidR="00330EF7">
        <w:t xml:space="preserve">entrega do material, com apresentação da nota fiscal e lista dos beneficiários com nome, </w:t>
      </w:r>
      <w:r w:rsidR="00243BA3">
        <w:t>quantidade recebida</w:t>
      </w:r>
      <w:r w:rsidR="00330EF7">
        <w:t xml:space="preserve"> e endereço</w:t>
      </w:r>
      <w:r w:rsidR="000C04CC">
        <w:t>.</w:t>
      </w:r>
    </w:p>
    <w:p w:rsidR="00CA4FA9" w:rsidRDefault="00CA4FA9" w:rsidP="00C72A90">
      <w:pPr>
        <w:ind w:firstLine="708"/>
        <w:jc w:val="both"/>
        <w:outlineLvl w:val="0"/>
      </w:pPr>
    </w:p>
    <w:p w:rsidR="000C04CC" w:rsidRPr="00626D1C" w:rsidRDefault="000C04CC" w:rsidP="000C04CC">
      <w:pPr>
        <w:jc w:val="both"/>
        <w:rPr>
          <w:b/>
        </w:rPr>
      </w:pPr>
      <w:r w:rsidRPr="00626D1C">
        <w:rPr>
          <w:b/>
        </w:rPr>
        <w:t xml:space="preserve">CLÁUSULA </w:t>
      </w:r>
      <w:r w:rsidR="008B6987">
        <w:rPr>
          <w:b/>
        </w:rPr>
        <w:t>SEXTA</w:t>
      </w:r>
      <w:r w:rsidRPr="00626D1C">
        <w:rPr>
          <w:b/>
        </w:rPr>
        <w:t xml:space="preserve"> - VIGÊNCIA</w:t>
      </w:r>
    </w:p>
    <w:p w:rsidR="000C04CC" w:rsidRPr="009E3D6F" w:rsidRDefault="000C04CC" w:rsidP="000C04CC">
      <w:pPr>
        <w:jc w:val="both"/>
      </w:pPr>
    </w:p>
    <w:p w:rsidR="000C04CC" w:rsidRDefault="000C04CC" w:rsidP="000C04CC">
      <w:pPr>
        <w:jc w:val="both"/>
      </w:pPr>
      <w:r w:rsidRPr="009E3D6F">
        <w:tab/>
        <w:t>O pr</w:t>
      </w:r>
      <w:r>
        <w:t xml:space="preserve">esente Contrato terá vigência até </w:t>
      </w:r>
      <w:r w:rsidR="00424679">
        <w:t>31 de dezembro de 201</w:t>
      </w:r>
      <w:r w:rsidR="00B52EF0">
        <w:t>6</w:t>
      </w:r>
      <w:r>
        <w:t>.</w:t>
      </w:r>
    </w:p>
    <w:p w:rsidR="000C04CC" w:rsidRDefault="000C04CC" w:rsidP="000C04CC">
      <w:pPr>
        <w:jc w:val="both"/>
      </w:pPr>
      <w:r w:rsidRPr="009E3D6F">
        <w:t>.</w:t>
      </w:r>
    </w:p>
    <w:p w:rsidR="000C04CC" w:rsidRPr="00626D1C" w:rsidRDefault="000C04CC" w:rsidP="000C04CC">
      <w:pPr>
        <w:jc w:val="both"/>
        <w:rPr>
          <w:b/>
        </w:rPr>
      </w:pPr>
      <w:r w:rsidRPr="00626D1C">
        <w:rPr>
          <w:b/>
        </w:rPr>
        <w:t xml:space="preserve">CLÁUSULA </w:t>
      </w:r>
      <w:r w:rsidR="008B6987">
        <w:rPr>
          <w:b/>
        </w:rPr>
        <w:t>SÉTIMA</w:t>
      </w:r>
      <w:r w:rsidRPr="00626D1C">
        <w:rPr>
          <w:b/>
        </w:rPr>
        <w:t>: DA FISCALIZAÇÃO DO OBJETO</w:t>
      </w:r>
    </w:p>
    <w:p w:rsidR="000C04CC" w:rsidRPr="009E3D6F" w:rsidRDefault="000C04CC" w:rsidP="000C04CC">
      <w:pPr>
        <w:jc w:val="both"/>
      </w:pPr>
    </w:p>
    <w:p w:rsidR="000C04CC" w:rsidRPr="009E3D6F" w:rsidRDefault="000C04CC" w:rsidP="000C04CC">
      <w:pPr>
        <w:jc w:val="both"/>
      </w:pPr>
      <w:r w:rsidRPr="009E3D6F">
        <w:t xml:space="preserve">                 O Contratante poderá fiscalizar a </w:t>
      </w:r>
      <w:r w:rsidR="00742D3D">
        <w:t>entrega do</w:t>
      </w:r>
      <w:r w:rsidR="0076139B">
        <w:t>s materiais</w:t>
      </w:r>
      <w:r w:rsidRPr="009E3D6F">
        <w:t>, quando necessário por um servidor público designado pelo próprio Município.</w:t>
      </w:r>
    </w:p>
    <w:p w:rsidR="00626D1C" w:rsidRPr="009E3D6F" w:rsidRDefault="00626D1C" w:rsidP="000C04CC">
      <w:pPr>
        <w:jc w:val="both"/>
      </w:pPr>
    </w:p>
    <w:p w:rsidR="000C04CC" w:rsidRPr="00626D1C" w:rsidRDefault="000C04CC" w:rsidP="000C04CC">
      <w:pPr>
        <w:jc w:val="both"/>
        <w:rPr>
          <w:b/>
        </w:rPr>
      </w:pPr>
      <w:r w:rsidRPr="00626D1C">
        <w:rPr>
          <w:b/>
        </w:rPr>
        <w:t xml:space="preserve">CLÁUSULA </w:t>
      </w:r>
      <w:r w:rsidR="008B6987">
        <w:rPr>
          <w:b/>
        </w:rPr>
        <w:t>OITAVA</w:t>
      </w:r>
      <w:r w:rsidRPr="00626D1C">
        <w:rPr>
          <w:b/>
        </w:rPr>
        <w:t xml:space="preserve"> - DIREITOS E RESPONSABILIDADES DAS PARTES</w:t>
      </w:r>
    </w:p>
    <w:p w:rsidR="000C04CC" w:rsidRPr="009E3D6F" w:rsidRDefault="000C04CC" w:rsidP="000C04CC">
      <w:pPr>
        <w:jc w:val="both"/>
      </w:pPr>
    </w:p>
    <w:p w:rsidR="000C04CC" w:rsidRPr="009E3D6F" w:rsidRDefault="000C04CC" w:rsidP="000C04CC">
      <w:pPr>
        <w:jc w:val="both"/>
      </w:pPr>
      <w:r w:rsidRPr="009E3D6F">
        <w:tab/>
        <w:t>Parágrafo Primeiro - Constituem direitos do CONTRATANTE receber o objeto deste Contrato nas condições avençadas e da CONTRATADA perceber o valor ajustado na forma e no prazo convencionados.</w:t>
      </w:r>
    </w:p>
    <w:p w:rsidR="000C04CC" w:rsidRPr="009E3D6F" w:rsidRDefault="000C04CC" w:rsidP="000C04CC">
      <w:pPr>
        <w:jc w:val="both"/>
      </w:pPr>
    </w:p>
    <w:p w:rsidR="000C04CC" w:rsidRPr="009E3D6F" w:rsidRDefault="000C04CC" w:rsidP="000C04CC">
      <w:pPr>
        <w:jc w:val="both"/>
      </w:pPr>
      <w:r w:rsidRPr="009E3D6F">
        <w:tab/>
        <w:t>Parágrafo Segundo - Constituem obrigações da CONTRATANTE:</w:t>
      </w:r>
    </w:p>
    <w:p w:rsidR="000C04CC" w:rsidRPr="009E3D6F" w:rsidRDefault="000C04CC" w:rsidP="000C04CC">
      <w:pPr>
        <w:jc w:val="both"/>
      </w:pPr>
    </w:p>
    <w:p w:rsidR="000C04CC" w:rsidRPr="009E3D6F" w:rsidRDefault="000C04CC" w:rsidP="000C04CC">
      <w:pPr>
        <w:jc w:val="both"/>
      </w:pPr>
      <w:r w:rsidRPr="009E3D6F">
        <w:tab/>
        <w:t xml:space="preserve">a) efetuar o pagamento ajustado; </w:t>
      </w:r>
    </w:p>
    <w:p w:rsidR="000C04CC" w:rsidRPr="009E3D6F" w:rsidRDefault="000C04CC" w:rsidP="000C04CC">
      <w:pPr>
        <w:jc w:val="both"/>
      </w:pPr>
    </w:p>
    <w:p w:rsidR="00276E25" w:rsidRDefault="000C04CC" w:rsidP="000C04CC">
      <w:pPr>
        <w:jc w:val="both"/>
      </w:pPr>
      <w:r w:rsidRPr="009E3D6F">
        <w:tab/>
        <w:t>b) dar à CONTRATADA as condições necessárias à regular execução do Contrato.</w:t>
      </w:r>
    </w:p>
    <w:p w:rsidR="00AD6275" w:rsidRDefault="00AD6275" w:rsidP="000C04CC">
      <w:pPr>
        <w:jc w:val="both"/>
      </w:pPr>
    </w:p>
    <w:p w:rsidR="00AD6275" w:rsidRPr="00236636" w:rsidRDefault="00AD6275" w:rsidP="000C04CC">
      <w:pPr>
        <w:jc w:val="both"/>
        <w:rPr>
          <w:color w:val="000000" w:themeColor="text1"/>
        </w:rPr>
      </w:pPr>
      <w:r w:rsidRPr="00236636">
        <w:rPr>
          <w:color w:val="000000" w:themeColor="text1"/>
        </w:rPr>
        <w:t xml:space="preserve">           C) A contratante não se responsabilizará por nenhum acidente que por ventura possa ocorrer</w:t>
      </w:r>
      <w:r w:rsidR="004123FF">
        <w:rPr>
          <w:color w:val="000000" w:themeColor="text1"/>
        </w:rPr>
        <w:t xml:space="preserve">, durante a </w:t>
      </w:r>
      <w:r w:rsidR="00932C49">
        <w:rPr>
          <w:color w:val="000000" w:themeColor="text1"/>
        </w:rPr>
        <w:t>entrega dos materiais</w:t>
      </w:r>
      <w:r w:rsidRPr="00236636">
        <w:rPr>
          <w:color w:val="000000" w:themeColor="text1"/>
        </w:rPr>
        <w:t>, sendo de inteira responsabilidade do contratado.</w:t>
      </w:r>
    </w:p>
    <w:p w:rsidR="00276E25" w:rsidRDefault="00276E25" w:rsidP="000C04CC">
      <w:pPr>
        <w:jc w:val="both"/>
      </w:pPr>
    </w:p>
    <w:p w:rsidR="000C04CC" w:rsidRPr="009E3D6F" w:rsidRDefault="000C04CC" w:rsidP="00276E25">
      <w:pPr>
        <w:ind w:firstLine="708"/>
        <w:jc w:val="both"/>
      </w:pPr>
      <w:r w:rsidRPr="009E3D6F">
        <w:t>Parágrafo Terceiro - Constituem obrigações da CONTRATADA:</w:t>
      </w:r>
    </w:p>
    <w:p w:rsidR="000C04CC" w:rsidRPr="009E3D6F" w:rsidRDefault="000C04CC" w:rsidP="000C04CC">
      <w:pPr>
        <w:jc w:val="both"/>
      </w:pPr>
    </w:p>
    <w:p w:rsidR="000C04CC" w:rsidRPr="009E3D6F" w:rsidRDefault="000C04CC" w:rsidP="000C04CC">
      <w:pPr>
        <w:jc w:val="both"/>
      </w:pPr>
      <w:r w:rsidRPr="009E3D6F">
        <w:tab/>
        <w:t xml:space="preserve">a) </w:t>
      </w:r>
      <w:r w:rsidR="00795465">
        <w:t xml:space="preserve">a entrega dos </w:t>
      </w:r>
      <w:r w:rsidR="00627830">
        <w:t>materiais</w:t>
      </w:r>
      <w:r w:rsidR="00E50283">
        <w:t xml:space="preserve"> no</w:t>
      </w:r>
      <w:r w:rsidR="00795465">
        <w:t xml:space="preserve"> prazo estipulado</w:t>
      </w:r>
      <w:r w:rsidRPr="009E3D6F">
        <w:t xml:space="preserve">; </w:t>
      </w:r>
    </w:p>
    <w:p w:rsidR="000C04CC" w:rsidRPr="009E3D6F" w:rsidRDefault="000C04CC" w:rsidP="000C04CC">
      <w:pPr>
        <w:jc w:val="both"/>
      </w:pPr>
    </w:p>
    <w:p w:rsidR="000C04CC" w:rsidRPr="009E3D6F" w:rsidRDefault="000C04CC" w:rsidP="000C04CC">
      <w:pPr>
        <w:jc w:val="both"/>
      </w:pPr>
      <w:r w:rsidRPr="009E3D6F">
        <w:lastRenderedPageBreak/>
        <w:tab/>
        <w:t>b) atender aos encargos trabalhistas, previdenciários, fiscais e comerciais decorrentes da execução do presente  Contrato;</w:t>
      </w:r>
    </w:p>
    <w:p w:rsidR="00276E25" w:rsidRDefault="000C04CC" w:rsidP="00276E25">
      <w:pPr>
        <w:jc w:val="both"/>
      </w:pPr>
      <w:r w:rsidRPr="009E3D6F">
        <w:tab/>
      </w:r>
    </w:p>
    <w:p w:rsidR="000C04CC" w:rsidRDefault="000C04CC" w:rsidP="005467D0">
      <w:pPr>
        <w:ind w:firstLine="708"/>
        <w:jc w:val="both"/>
      </w:pPr>
      <w:r w:rsidRPr="009E3D6F">
        <w:t>c) manter durante toda a execução do Contrato, em compatibilidade com as Obrigações por ele assumidas, to</w:t>
      </w:r>
      <w:r w:rsidR="005467D0">
        <w:t>das as condições de habilitação</w:t>
      </w:r>
      <w:r w:rsidR="003C725B">
        <w:t>;</w:t>
      </w:r>
    </w:p>
    <w:p w:rsidR="003C725B" w:rsidRPr="009E3D6F" w:rsidRDefault="003C725B" w:rsidP="000C04CC">
      <w:pPr>
        <w:jc w:val="both"/>
      </w:pPr>
    </w:p>
    <w:p w:rsidR="000C04CC" w:rsidRDefault="000C04CC" w:rsidP="000C04CC">
      <w:pPr>
        <w:jc w:val="both"/>
      </w:pPr>
      <w:r w:rsidRPr="009E3D6F">
        <w:tab/>
        <w:t>d) apresentar sempre que solicitado, durante a execuç</w:t>
      </w:r>
      <w:r>
        <w:t xml:space="preserve">ão do Contrato, documentos que </w:t>
      </w:r>
      <w:r w:rsidRPr="009E3D6F">
        <w:t xml:space="preserve">comprovam </w:t>
      </w:r>
      <w:proofErr w:type="gramStart"/>
      <w:r w:rsidRPr="009E3D6F">
        <w:t>estar</w:t>
      </w:r>
      <w:proofErr w:type="gramEnd"/>
      <w:r w:rsidRPr="009E3D6F">
        <w:t xml:space="preserve"> cumprindo a legislação em vigor quanto as obrigações, em especial encargos sociais, trabalhistas, previdenciários, tributários, fiscais e comerciais;</w:t>
      </w:r>
    </w:p>
    <w:p w:rsidR="004965C0" w:rsidRDefault="004965C0" w:rsidP="000C04CC">
      <w:pPr>
        <w:jc w:val="both"/>
      </w:pPr>
    </w:p>
    <w:p w:rsidR="003C725B" w:rsidRDefault="004B4705" w:rsidP="005467D0">
      <w:pPr>
        <w:jc w:val="both"/>
      </w:pPr>
      <w:r>
        <w:t xml:space="preserve">       e) A empresa contratada deverá </w:t>
      </w:r>
      <w:r w:rsidR="004965C0">
        <w:t xml:space="preserve">entregar os materiais no parque de máquinas da Prefeitura de </w:t>
      </w:r>
      <w:proofErr w:type="spellStart"/>
      <w:r w:rsidR="004965C0">
        <w:t>Jari</w:t>
      </w:r>
      <w:proofErr w:type="spellEnd"/>
      <w:r w:rsidR="006522E7">
        <w:t xml:space="preserve"> sem custo de frete</w:t>
      </w:r>
      <w:r>
        <w:t xml:space="preserve">. </w:t>
      </w:r>
    </w:p>
    <w:p w:rsidR="004B4705" w:rsidRDefault="004B4705" w:rsidP="005467D0">
      <w:pPr>
        <w:jc w:val="both"/>
      </w:pPr>
    </w:p>
    <w:p w:rsidR="003C725B" w:rsidRPr="00626D1C" w:rsidRDefault="003C725B" w:rsidP="003C725B">
      <w:pPr>
        <w:jc w:val="both"/>
        <w:rPr>
          <w:b/>
        </w:rPr>
      </w:pPr>
      <w:r w:rsidRPr="00626D1C">
        <w:rPr>
          <w:b/>
        </w:rPr>
        <w:t xml:space="preserve">CLÁUSULA </w:t>
      </w:r>
      <w:r w:rsidR="008B6987">
        <w:rPr>
          <w:b/>
        </w:rPr>
        <w:t>NONA</w:t>
      </w:r>
      <w:r w:rsidRPr="00626D1C">
        <w:rPr>
          <w:b/>
        </w:rPr>
        <w:t xml:space="preserve"> - SANÇÕES ADMINISTRATIVAS PARA O CASO DE INADIMPLEMENTO CONTRATUAL</w:t>
      </w:r>
    </w:p>
    <w:p w:rsidR="003C725B" w:rsidRPr="005F2399" w:rsidRDefault="003C725B" w:rsidP="003C725B">
      <w:pPr>
        <w:pStyle w:val="NormalWeb"/>
        <w:jc w:val="both"/>
      </w:pPr>
      <w:r w:rsidRPr="009E3D6F">
        <w:tab/>
      </w:r>
      <w:r w:rsidRPr="005F2399">
        <w:t>– Pela inexecução total ou parcial do contrato, o Município de Jari poderá garantida a prévia defesa, aplicar contratada as sanções previstas no art. 87 da Lei n° 8.666/93; das quais se destacam: </w:t>
      </w:r>
    </w:p>
    <w:p w:rsidR="003C725B" w:rsidRPr="005F2399" w:rsidRDefault="003C725B" w:rsidP="003C725B">
      <w:pPr>
        <w:pStyle w:val="NormalWeb"/>
        <w:jc w:val="both"/>
      </w:pPr>
      <w:r w:rsidRPr="005F2399">
        <w:t>      a) advertência; </w:t>
      </w:r>
    </w:p>
    <w:p w:rsidR="003C725B" w:rsidRPr="005F2399" w:rsidRDefault="003C725B" w:rsidP="003C725B">
      <w:pPr>
        <w:pStyle w:val="NormalWeb"/>
        <w:jc w:val="both"/>
      </w:pPr>
      <w:r w:rsidRPr="005F2399">
        <w:t>             b) multa de 0,5 % (meio por cento)</w:t>
      </w:r>
      <w:r w:rsidR="00B46204">
        <w:t xml:space="preserve"> do valor total estimado</w:t>
      </w:r>
      <w:r w:rsidRPr="005F2399">
        <w:t xml:space="preserve"> por dia de atraso, limitado esta a 08 (oito) dias, após o qual será considerada inexecução contratual;</w:t>
      </w:r>
    </w:p>
    <w:p w:rsidR="003C725B" w:rsidRPr="005F2399" w:rsidRDefault="003C725B" w:rsidP="003C725B">
      <w:pPr>
        <w:pStyle w:val="NormalWeb"/>
        <w:jc w:val="both"/>
      </w:pPr>
      <w:r w:rsidRPr="005F2399">
        <w:t xml:space="preserve">           c) multa de 5 % (cinco por cento) </w:t>
      </w:r>
      <w:r>
        <w:t xml:space="preserve">do valor total </w:t>
      </w:r>
      <w:r w:rsidR="00880194">
        <w:t xml:space="preserve">estimado </w:t>
      </w:r>
      <w:r>
        <w:t xml:space="preserve">do objeto, </w:t>
      </w:r>
      <w:r w:rsidRPr="005F2399">
        <w:t>no caso de inexecução parcial do contrato, cumulada com a pena de suspensão do direito de licitar e o impedimento de contratar com a Administração pelo prazo de 01 (um ano);</w:t>
      </w:r>
    </w:p>
    <w:p w:rsidR="003C725B" w:rsidRDefault="003C725B" w:rsidP="003C725B">
      <w:pPr>
        <w:pStyle w:val="NormalWeb"/>
        <w:jc w:val="both"/>
        <w:rPr>
          <w:color w:val="FF0000"/>
        </w:rPr>
      </w:pPr>
      <w:r w:rsidRPr="005F2399">
        <w:t>             d) multa de 10 % (dez por cento)</w:t>
      </w:r>
      <w:r>
        <w:t xml:space="preserve"> do valor total do objeto,</w:t>
      </w:r>
      <w:r w:rsidRPr="005F2399">
        <w:t xml:space="preserve"> no caso de inexecução total do contrato, cumulada com a pena de suspensão do direito de licitar e o impedimento de contratar com a Administração pelo prazo de 02 (dois anos);</w:t>
      </w:r>
      <w:r w:rsidRPr="005F2399">
        <w:rPr>
          <w:color w:val="FF0000"/>
        </w:rPr>
        <w:t> </w:t>
      </w:r>
    </w:p>
    <w:p w:rsidR="003C725B" w:rsidRDefault="003C725B" w:rsidP="003C725B">
      <w:pPr>
        <w:pStyle w:val="NormalWeb"/>
        <w:jc w:val="both"/>
      </w:pPr>
      <w:r>
        <w:rPr>
          <w:color w:val="FF0000"/>
        </w:rPr>
        <w:tab/>
      </w:r>
      <w:r w:rsidRPr="005F2399">
        <w:t>             I – As multas serão calculadas sobre o montante não adimplido do contrato.</w:t>
      </w:r>
    </w:p>
    <w:p w:rsidR="002D2CF7" w:rsidRPr="004137A7" w:rsidRDefault="003C725B" w:rsidP="00E74821">
      <w:pPr>
        <w:pStyle w:val="NormalWeb"/>
        <w:jc w:val="both"/>
      </w:pPr>
      <w:r w:rsidRPr="005F2399">
        <w:t>Parágrafo único: Em caso de serem aplicadas as sanções previstas nas letras “b”</w:t>
      </w:r>
      <w:proofErr w:type="gramStart"/>
      <w:r w:rsidRPr="005F2399">
        <w:t>,</w:t>
      </w:r>
      <w:proofErr w:type="gramEnd"/>
      <w:r w:rsidRPr="005F2399">
        <w:t>”c” ou ”d” ficam desde já cientes as empresas que o valor da multa serão descontados dos pagamentos eventualmente devidos pela Administração, após notificação e prazo de recurso ou ainda quando for o caso cobradas judicialm</w:t>
      </w:r>
      <w:r>
        <w:t>ente de acordo com o Art. 86. </w:t>
      </w:r>
    </w:p>
    <w:p w:rsidR="002D2CF7" w:rsidRPr="00057DC7" w:rsidRDefault="002D2CF7" w:rsidP="009113BD">
      <w:pPr>
        <w:jc w:val="both"/>
        <w:outlineLvl w:val="0"/>
        <w:rPr>
          <w:b/>
        </w:rPr>
      </w:pPr>
      <w:r w:rsidRPr="0065025A">
        <w:rPr>
          <w:b/>
        </w:rPr>
        <w:t xml:space="preserve">CLÁUSULA </w:t>
      </w:r>
      <w:r w:rsidR="008B6987">
        <w:rPr>
          <w:b/>
        </w:rPr>
        <w:t>DÉCIMA</w:t>
      </w:r>
      <w:r>
        <w:rPr>
          <w:b/>
        </w:rPr>
        <w:t xml:space="preserve">- </w:t>
      </w:r>
      <w:r w:rsidR="006D658B" w:rsidRPr="00057DC7">
        <w:rPr>
          <w:b/>
        </w:rPr>
        <w:t>DOS CASOS</w:t>
      </w:r>
      <w:r w:rsidRPr="00057DC7">
        <w:rPr>
          <w:b/>
        </w:rPr>
        <w:t xml:space="preserve"> OMISSOS</w:t>
      </w:r>
    </w:p>
    <w:p w:rsidR="002D2CF7" w:rsidRDefault="002D2CF7" w:rsidP="002D2CF7">
      <w:pPr>
        <w:jc w:val="both"/>
      </w:pPr>
    </w:p>
    <w:p w:rsidR="002D2CF7" w:rsidRDefault="002D2CF7" w:rsidP="002D2CF7">
      <w:pPr>
        <w:jc w:val="both"/>
      </w:pPr>
      <w:r>
        <w:tab/>
        <w:t xml:space="preserve">Os casos omissos serão resolvidos à luz da Lei n° 8.666/93, </w:t>
      </w:r>
      <w:r w:rsidR="00926908">
        <w:t xml:space="preserve">Código Civil e Código do Consumidor </w:t>
      </w:r>
      <w:r>
        <w:t>e dos princípios gerais de direito.</w:t>
      </w:r>
    </w:p>
    <w:p w:rsidR="002D2CF7" w:rsidRPr="00F57FD2" w:rsidRDefault="002D2CF7" w:rsidP="00E12273">
      <w:pPr>
        <w:jc w:val="both"/>
      </w:pPr>
    </w:p>
    <w:p w:rsidR="00AF7283" w:rsidRDefault="00A80BC7" w:rsidP="009113BD">
      <w:pPr>
        <w:jc w:val="both"/>
        <w:outlineLvl w:val="0"/>
        <w:rPr>
          <w:b/>
        </w:rPr>
      </w:pPr>
      <w:r w:rsidRPr="00A80BC7">
        <w:rPr>
          <w:b/>
        </w:rPr>
        <w:t xml:space="preserve">CLÁUSULA </w:t>
      </w:r>
      <w:r w:rsidR="00626D1C">
        <w:rPr>
          <w:b/>
        </w:rPr>
        <w:t>DÉCIMA</w:t>
      </w:r>
      <w:r w:rsidR="008B6987">
        <w:rPr>
          <w:b/>
        </w:rPr>
        <w:t xml:space="preserve"> PRIMEIRA</w:t>
      </w:r>
      <w:r w:rsidR="00626D1C">
        <w:rPr>
          <w:b/>
        </w:rPr>
        <w:t>-</w:t>
      </w:r>
      <w:r w:rsidR="00E12273" w:rsidRPr="00A80BC7">
        <w:rPr>
          <w:b/>
        </w:rPr>
        <w:t>DO FORO</w:t>
      </w:r>
    </w:p>
    <w:p w:rsidR="00AF7283" w:rsidRDefault="00AF7283" w:rsidP="00E12273">
      <w:pPr>
        <w:jc w:val="both"/>
        <w:rPr>
          <w:b/>
        </w:rPr>
      </w:pPr>
    </w:p>
    <w:p w:rsidR="00C72A90" w:rsidRDefault="00E12273" w:rsidP="00E12273">
      <w:pPr>
        <w:jc w:val="both"/>
      </w:pPr>
      <w:r w:rsidRPr="00F57FD2">
        <w:t xml:space="preserve"> Fica eleito o Foro da Comarca de Tupanciretã, com exclusão de outro qualquer, por mais privilegiado que seja, para dirimir as questões oriundas deste contrato, que não forem resolvidas administrativamente ou por arbitramento, na forma do Código Civil.</w:t>
      </w:r>
    </w:p>
    <w:p w:rsidR="00204A11" w:rsidRDefault="00204A11" w:rsidP="00E12273">
      <w:pPr>
        <w:jc w:val="both"/>
      </w:pPr>
    </w:p>
    <w:p w:rsidR="00204A11" w:rsidRDefault="00204A11" w:rsidP="00E12273">
      <w:pPr>
        <w:jc w:val="both"/>
      </w:pPr>
    </w:p>
    <w:p w:rsidR="00204A11" w:rsidRDefault="00204A11" w:rsidP="00E12273">
      <w:pPr>
        <w:jc w:val="both"/>
      </w:pPr>
    </w:p>
    <w:p w:rsidR="00204A11" w:rsidRDefault="00204A11" w:rsidP="00E12273">
      <w:pPr>
        <w:jc w:val="both"/>
      </w:pPr>
    </w:p>
    <w:p w:rsidR="00204A11" w:rsidRDefault="00204A11" w:rsidP="00E12273">
      <w:pPr>
        <w:jc w:val="both"/>
      </w:pPr>
    </w:p>
    <w:p w:rsidR="00204A11" w:rsidRDefault="00204A11" w:rsidP="00E12273">
      <w:pPr>
        <w:jc w:val="both"/>
      </w:pPr>
    </w:p>
    <w:p w:rsidR="00204A11" w:rsidRDefault="00204A11" w:rsidP="00E12273">
      <w:pPr>
        <w:jc w:val="both"/>
      </w:pPr>
    </w:p>
    <w:p w:rsidR="00204A11" w:rsidRDefault="00204A11" w:rsidP="00E12273">
      <w:pPr>
        <w:jc w:val="both"/>
      </w:pPr>
    </w:p>
    <w:p w:rsidR="00204A11" w:rsidRDefault="00204A11" w:rsidP="00E12273">
      <w:pPr>
        <w:jc w:val="both"/>
      </w:pPr>
    </w:p>
    <w:p w:rsidR="00204A11" w:rsidRDefault="00204A11" w:rsidP="00E12273">
      <w:pPr>
        <w:jc w:val="both"/>
      </w:pPr>
    </w:p>
    <w:p w:rsidR="00AD6275" w:rsidRDefault="00AD6275" w:rsidP="00E12273">
      <w:pPr>
        <w:jc w:val="both"/>
      </w:pPr>
    </w:p>
    <w:p w:rsidR="00A80BC7" w:rsidRPr="00F57FD2" w:rsidRDefault="00E12273" w:rsidP="00E12273">
      <w:pPr>
        <w:jc w:val="both"/>
      </w:pPr>
      <w:r w:rsidRPr="00F57FD2">
        <w:t xml:space="preserve">E, por estarem justas e contratadas, assinam as partes o presente instrumento na presença de 02 (duas) testemunhas adiante indicadas. </w:t>
      </w:r>
    </w:p>
    <w:p w:rsidR="00E12273" w:rsidRPr="00F57FD2" w:rsidRDefault="00A80BC7" w:rsidP="00E74821">
      <w:pPr>
        <w:jc w:val="both"/>
        <w:outlineLvl w:val="0"/>
      </w:pPr>
      <w:r>
        <w:tab/>
      </w:r>
      <w:r>
        <w:tab/>
      </w:r>
      <w:r>
        <w:tab/>
      </w:r>
      <w:r w:rsidR="00CB1139">
        <w:t xml:space="preserve">                                              </w:t>
      </w:r>
      <w:r w:rsidR="006E69F8">
        <w:t xml:space="preserve">                   </w:t>
      </w:r>
      <w:proofErr w:type="spellStart"/>
      <w:r w:rsidR="00626D1C">
        <w:t>Jari</w:t>
      </w:r>
      <w:proofErr w:type="spellEnd"/>
      <w:r>
        <w:t xml:space="preserve">, </w:t>
      </w:r>
      <w:r w:rsidR="00CB1139">
        <w:t>10 de novembro</w:t>
      </w:r>
      <w:r w:rsidR="005E7D49">
        <w:t xml:space="preserve"> de 2016</w:t>
      </w:r>
    </w:p>
    <w:p w:rsidR="00625AB6" w:rsidRDefault="00625AB6" w:rsidP="00E12273">
      <w:pPr>
        <w:jc w:val="both"/>
      </w:pPr>
    </w:p>
    <w:p w:rsidR="008B551E" w:rsidRPr="00EA379B" w:rsidRDefault="008B551E" w:rsidP="008B551E">
      <w:pPr>
        <w:widowControl w:val="0"/>
        <w:autoSpaceDE w:val="0"/>
        <w:autoSpaceDN w:val="0"/>
        <w:adjustRightInd w:val="0"/>
        <w:jc w:val="both"/>
        <w:outlineLvl w:val="0"/>
        <w:rPr>
          <w:rFonts w:ascii="Arial" w:hAnsi="Arial" w:cs="Arial"/>
          <w:sz w:val="28"/>
          <w:szCs w:val="28"/>
        </w:rPr>
      </w:pPr>
      <w:r>
        <w:rPr>
          <w:rFonts w:ascii="Arial" w:hAnsi="Arial" w:cs="Arial"/>
          <w:sz w:val="28"/>
          <w:szCs w:val="28"/>
        </w:rPr>
        <w:t>LUCAS SAMPAIO VON MUHLEN</w:t>
      </w:r>
    </w:p>
    <w:p w:rsidR="008B551E" w:rsidRPr="00A22851" w:rsidRDefault="008B551E" w:rsidP="008B551E">
      <w:pPr>
        <w:widowControl w:val="0"/>
        <w:autoSpaceDE w:val="0"/>
        <w:autoSpaceDN w:val="0"/>
        <w:adjustRightInd w:val="0"/>
        <w:jc w:val="both"/>
        <w:outlineLvl w:val="0"/>
        <w:rPr>
          <w:rFonts w:ascii="Arial" w:hAnsi="Arial" w:cs="Arial"/>
          <w:sz w:val="28"/>
          <w:szCs w:val="28"/>
        </w:rPr>
      </w:pPr>
    </w:p>
    <w:p w:rsidR="008B551E" w:rsidRPr="00A22851" w:rsidRDefault="008B551E" w:rsidP="008B551E">
      <w:pPr>
        <w:widowControl w:val="0"/>
        <w:autoSpaceDE w:val="0"/>
        <w:autoSpaceDN w:val="0"/>
        <w:adjustRightInd w:val="0"/>
        <w:jc w:val="both"/>
        <w:outlineLvl w:val="0"/>
        <w:rPr>
          <w:rFonts w:ascii="Arial" w:hAnsi="Arial" w:cs="Arial"/>
          <w:b/>
          <w:color w:val="000000"/>
          <w:sz w:val="28"/>
          <w:szCs w:val="28"/>
        </w:rPr>
      </w:pPr>
      <w:r>
        <w:rPr>
          <w:rFonts w:ascii="Arial" w:hAnsi="Arial" w:cs="Arial"/>
          <w:b/>
          <w:color w:val="000000"/>
          <w:sz w:val="28"/>
          <w:szCs w:val="28"/>
        </w:rPr>
        <w:t>ASSESSOR JURÍDICO</w:t>
      </w:r>
      <w:r w:rsidRPr="00A22851">
        <w:rPr>
          <w:rFonts w:ascii="Arial" w:hAnsi="Arial" w:cs="Arial"/>
          <w:b/>
          <w:color w:val="000000"/>
          <w:sz w:val="28"/>
          <w:szCs w:val="28"/>
        </w:rPr>
        <w:t xml:space="preserve">  </w:t>
      </w:r>
    </w:p>
    <w:p w:rsidR="00C340A7" w:rsidRPr="0070036D" w:rsidRDefault="00C340A7" w:rsidP="00E12273">
      <w:pPr>
        <w:jc w:val="both"/>
        <w:rPr>
          <w:b/>
        </w:rPr>
      </w:pPr>
    </w:p>
    <w:p w:rsidR="00625AB6" w:rsidRPr="00F57FD2" w:rsidRDefault="00E12273" w:rsidP="00E12273">
      <w:pPr>
        <w:jc w:val="both"/>
      </w:pPr>
      <w:r w:rsidRPr="00F57FD2">
        <w:t>PEDROLIVIO PORTO PRADO</w:t>
      </w:r>
      <w:proofErr w:type="gramStart"/>
      <w:r w:rsidRPr="00F57FD2">
        <w:t xml:space="preserve">  </w:t>
      </w:r>
      <w:proofErr w:type="gramEnd"/>
      <w:r w:rsidRPr="00F57FD2">
        <w:tab/>
      </w:r>
      <w:r w:rsidRPr="00F57FD2">
        <w:tab/>
      </w:r>
      <w:r w:rsidR="00FE1B17">
        <w:t>ROBERTO BERNI DAMBROS</w:t>
      </w:r>
    </w:p>
    <w:p w:rsidR="005E7D49" w:rsidRDefault="00E12273" w:rsidP="00E12273">
      <w:pPr>
        <w:jc w:val="both"/>
      </w:pPr>
      <w:r w:rsidRPr="0070036D">
        <w:rPr>
          <w:b/>
        </w:rPr>
        <w:t xml:space="preserve">MUNICIPIO DE JARI   </w:t>
      </w:r>
      <w:r w:rsidR="00FE1B17">
        <w:rPr>
          <w:b/>
        </w:rPr>
        <w:t xml:space="preserve">                         </w:t>
      </w:r>
      <w:r w:rsidR="00FE1B17" w:rsidRPr="00BD3B5D">
        <w:rPr>
          <w:b/>
        </w:rPr>
        <w:t>DAMBROS COM. DE CONSTRUÇÃO LTDA</w:t>
      </w:r>
    </w:p>
    <w:p w:rsidR="00C340A7" w:rsidRDefault="00C340A7" w:rsidP="00E12273">
      <w:pPr>
        <w:jc w:val="both"/>
      </w:pPr>
    </w:p>
    <w:p w:rsidR="00E12273" w:rsidRPr="00F57FD2" w:rsidRDefault="00E12273" w:rsidP="00E12273">
      <w:pPr>
        <w:jc w:val="both"/>
      </w:pPr>
      <w:r w:rsidRPr="00F57FD2">
        <w:t>TESTEMUNHAS:___________________________    _________________________________</w:t>
      </w:r>
    </w:p>
    <w:p w:rsidR="00E12273" w:rsidRPr="00F57FD2" w:rsidRDefault="00E12273" w:rsidP="00E12273">
      <w:pPr>
        <w:jc w:val="both"/>
      </w:pPr>
    </w:p>
    <w:p w:rsidR="00F57FD2" w:rsidRDefault="00F57FD2" w:rsidP="00E12273">
      <w:pPr>
        <w:jc w:val="both"/>
      </w:pPr>
    </w:p>
    <w:sectPr w:rsidR="00F57FD2" w:rsidSect="00E74821">
      <w:pgSz w:w="11906" w:h="16838"/>
      <w:pgMar w:top="568" w:right="1152" w:bottom="284" w:left="1152"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efaultTabStop w:val="708"/>
  <w:hyphenationZone w:val="425"/>
  <w:characterSpacingControl w:val="doNotCompress"/>
  <w:compat/>
  <w:rsids>
    <w:rsidRoot w:val="008B6987"/>
    <w:rsid w:val="00010C31"/>
    <w:rsid w:val="0002471D"/>
    <w:rsid w:val="000472A6"/>
    <w:rsid w:val="0005441F"/>
    <w:rsid w:val="00057DC7"/>
    <w:rsid w:val="000B6AA1"/>
    <w:rsid w:val="000C04CC"/>
    <w:rsid w:val="00136D22"/>
    <w:rsid w:val="00154155"/>
    <w:rsid w:val="0019732A"/>
    <w:rsid w:val="001A32F2"/>
    <w:rsid w:val="001A7885"/>
    <w:rsid w:val="00203EC5"/>
    <w:rsid w:val="00204A11"/>
    <w:rsid w:val="00214A9E"/>
    <w:rsid w:val="00216E31"/>
    <w:rsid w:val="00236636"/>
    <w:rsid w:val="002408FC"/>
    <w:rsid w:val="00243BA3"/>
    <w:rsid w:val="00246817"/>
    <w:rsid w:val="00260968"/>
    <w:rsid w:val="002658F4"/>
    <w:rsid w:val="00276E25"/>
    <w:rsid w:val="002B389E"/>
    <w:rsid w:val="002D2CF7"/>
    <w:rsid w:val="002E35ED"/>
    <w:rsid w:val="00330EF7"/>
    <w:rsid w:val="003532F9"/>
    <w:rsid w:val="003563B1"/>
    <w:rsid w:val="0039144C"/>
    <w:rsid w:val="003A0B81"/>
    <w:rsid w:val="003A1095"/>
    <w:rsid w:val="003C5B9D"/>
    <w:rsid w:val="003C725B"/>
    <w:rsid w:val="003F2C51"/>
    <w:rsid w:val="004123FF"/>
    <w:rsid w:val="004137A7"/>
    <w:rsid w:val="00424679"/>
    <w:rsid w:val="004330DC"/>
    <w:rsid w:val="00472C16"/>
    <w:rsid w:val="0048203F"/>
    <w:rsid w:val="004965C0"/>
    <w:rsid w:val="004B4705"/>
    <w:rsid w:val="004C4F07"/>
    <w:rsid w:val="004D25E6"/>
    <w:rsid w:val="004D5441"/>
    <w:rsid w:val="004E1128"/>
    <w:rsid w:val="00504BB2"/>
    <w:rsid w:val="005113E7"/>
    <w:rsid w:val="005467D0"/>
    <w:rsid w:val="0057122B"/>
    <w:rsid w:val="00574839"/>
    <w:rsid w:val="00586B40"/>
    <w:rsid w:val="005C365A"/>
    <w:rsid w:val="005C3F80"/>
    <w:rsid w:val="005E50B9"/>
    <w:rsid w:val="005E7D49"/>
    <w:rsid w:val="005F2399"/>
    <w:rsid w:val="006059A4"/>
    <w:rsid w:val="006063D9"/>
    <w:rsid w:val="00625AB6"/>
    <w:rsid w:val="00626D1C"/>
    <w:rsid w:val="00627324"/>
    <w:rsid w:val="00627830"/>
    <w:rsid w:val="00627AF3"/>
    <w:rsid w:val="00627B6A"/>
    <w:rsid w:val="006437BA"/>
    <w:rsid w:val="0065025A"/>
    <w:rsid w:val="006522E7"/>
    <w:rsid w:val="0067536D"/>
    <w:rsid w:val="006A0B00"/>
    <w:rsid w:val="006D658B"/>
    <w:rsid w:val="006E69F8"/>
    <w:rsid w:val="006E6B65"/>
    <w:rsid w:val="006F6C86"/>
    <w:rsid w:val="0070036D"/>
    <w:rsid w:val="00710A54"/>
    <w:rsid w:val="00711B1A"/>
    <w:rsid w:val="0071276A"/>
    <w:rsid w:val="00721EF8"/>
    <w:rsid w:val="00742D3D"/>
    <w:rsid w:val="0076139B"/>
    <w:rsid w:val="00792731"/>
    <w:rsid w:val="00795465"/>
    <w:rsid w:val="0079554D"/>
    <w:rsid w:val="007C4D39"/>
    <w:rsid w:val="007C543F"/>
    <w:rsid w:val="00813D1F"/>
    <w:rsid w:val="0084505A"/>
    <w:rsid w:val="00880194"/>
    <w:rsid w:val="008B551E"/>
    <w:rsid w:val="008B6987"/>
    <w:rsid w:val="008D0B23"/>
    <w:rsid w:val="008D10B9"/>
    <w:rsid w:val="008D3A7A"/>
    <w:rsid w:val="008E3163"/>
    <w:rsid w:val="009113BD"/>
    <w:rsid w:val="00922DFE"/>
    <w:rsid w:val="00926908"/>
    <w:rsid w:val="00932C49"/>
    <w:rsid w:val="00955041"/>
    <w:rsid w:val="00965825"/>
    <w:rsid w:val="0099197C"/>
    <w:rsid w:val="009968D4"/>
    <w:rsid w:val="009A579C"/>
    <w:rsid w:val="009C4022"/>
    <w:rsid w:val="009E3D6F"/>
    <w:rsid w:val="00A100BF"/>
    <w:rsid w:val="00A16A5C"/>
    <w:rsid w:val="00A40761"/>
    <w:rsid w:val="00A41957"/>
    <w:rsid w:val="00A602D8"/>
    <w:rsid w:val="00A674EF"/>
    <w:rsid w:val="00A80BC7"/>
    <w:rsid w:val="00A90E0C"/>
    <w:rsid w:val="00A91C09"/>
    <w:rsid w:val="00AA4D7C"/>
    <w:rsid w:val="00AB221B"/>
    <w:rsid w:val="00AB3E23"/>
    <w:rsid w:val="00AD6275"/>
    <w:rsid w:val="00AF6509"/>
    <w:rsid w:val="00AF7283"/>
    <w:rsid w:val="00B028C2"/>
    <w:rsid w:val="00B05A1A"/>
    <w:rsid w:val="00B12B30"/>
    <w:rsid w:val="00B148CD"/>
    <w:rsid w:val="00B46204"/>
    <w:rsid w:val="00B52EF0"/>
    <w:rsid w:val="00B65BCA"/>
    <w:rsid w:val="00B906B5"/>
    <w:rsid w:val="00B91AE0"/>
    <w:rsid w:val="00BB34FF"/>
    <w:rsid w:val="00BD3B5D"/>
    <w:rsid w:val="00BF0A72"/>
    <w:rsid w:val="00C33DE8"/>
    <w:rsid w:val="00C340A7"/>
    <w:rsid w:val="00C43056"/>
    <w:rsid w:val="00C66E51"/>
    <w:rsid w:val="00C72A90"/>
    <w:rsid w:val="00C90B67"/>
    <w:rsid w:val="00C947C7"/>
    <w:rsid w:val="00C94FD0"/>
    <w:rsid w:val="00C978AF"/>
    <w:rsid w:val="00CA4FA9"/>
    <w:rsid w:val="00CB1139"/>
    <w:rsid w:val="00CC1A7B"/>
    <w:rsid w:val="00CC4266"/>
    <w:rsid w:val="00CD4701"/>
    <w:rsid w:val="00CD4F6F"/>
    <w:rsid w:val="00D12E6D"/>
    <w:rsid w:val="00D34D28"/>
    <w:rsid w:val="00D52791"/>
    <w:rsid w:val="00D74F2E"/>
    <w:rsid w:val="00DB7675"/>
    <w:rsid w:val="00DC7986"/>
    <w:rsid w:val="00E12273"/>
    <w:rsid w:val="00E32D08"/>
    <w:rsid w:val="00E454B5"/>
    <w:rsid w:val="00E46D05"/>
    <w:rsid w:val="00E50283"/>
    <w:rsid w:val="00E74821"/>
    <w:rsid w:val="00E7769C"/>
    <w:rsid w:val="00EB03E6"/>
    <w:rsid w:val="00EB5C6E"/>
    <w:rsid w:val="00F16E6C"/>
    <w:rsid w:val="00F43573"/>
    <w:rsid w:val="00F46FE2"/>
    <w:rsid w:val="00F57FD2"/>
    <w:rsid w:val="00F65F32"/>
    <w:rsid w:val="00F676C5"/>
    <w:rsid w:val="00FA2C90"/>
    <w:rsid w:val="00FC572D"/>
    <w:rsid w:val="00FE03C3"/>
    <w:rsid w:val="00FE1B17"/>
    <w:rsid w:val="00FE35F3"/>
    <w:rsid w:val="00FE360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8F4"/>
    <w:pPr>
      <w:spacing w:after="0" w:line="240" w:lineRule="auto"/>
    </w:pPr>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link w:val="TextosemFormataoChar"/>
    <w:uiPriority w:val="99"/>
    <w:rsid w:val="00F57FD2"/>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2658F4"/>
    <w:rPr>
      <w:rFonts w:ascii="Courier New" w:hAnsi="Courier New" w:cs="Courier New"/>
      <w:sz w:val="20"/>
      <w:szCs w:val="20"/>
    </w:rPr>
  </w:style>
  <w:style w:type="paragraph" w:styleId="Textodebalo">
    <w:name w:val="Balloon Text"/>
    <w:basedOn w:val="Normal"/>
    <w:link w:val="TextodebaloChar"/>
    <w:uiPriority w:val="99"/>
    <w:semiHidden/>
    <w:rsid w:val="00E454B5"/>
    <w:rPr>
      <w:rFonts w:ascii="Tahoma" w:hAnsi="Tahoma" w:cs="Tahoma"/>
      <w:sz w:val="16"/>
      <w:szCs w:val="16"/>
    </w:rPr>
  </w:style>
  <w:style w:type="character" w:customStyle="1" w:styleId="TextodebaloChar">
    <w:name w:val="Texto de balão Char"/>
    <w:basedOn w:val="Fontepargpadro"/>
    <w:link w:val="Textodebalo"/>
    <w:uiPriority w:val="99"/>
    <w:semiHidden/>
    <w:locked/>
    <w:rsid w:val="002658F4"/>
    <w:rPr>
      <w:rFonts w:ascii="Tahoma" w:hAnsi="Tahoma" w:cs="Tahoma"/>
      <w:sz w:val="16"/>
      <w:szCs w:val="16"/>
    </w:rPr>
  </w:style>
  <w:style w:type="paragraph" w:styleId="MapadoDocumento">
    <w:name w:val="Document Map"/>
    <w:basedOn w:val="Normal"/>
    <w:link w:val="MapadoDocumentoChar"/>
    <w:uiPriority w:val="99"/>
    <w:semiHidden/>
    <w:rsid w:val="009113BD"/>
    <w:pPr>
      <w:shd w:val="clear" w:color="auto" w:fill="000080"/>
    </w:pPr>
    <w:rPr>
      <w:rFonts w:ascii="Tahoma" w:hAnsi="Tahoma" w:cs="Tahoma"/>
      <w:sz w:val="20"/>
      <w:szCs w:val="20"/>
    </w:rPr>
  </w:style>
  <w:style w:type="character" w:customStyle="1" w:styleId="MapadoDocumentoChar">
    <w:name w:val="Mapa do Documento Char"/>
    <w:basedOn w:val="Fontepargpadro"/>
    <w:link w:val="MapadoDocumento"/>
    <w:uiPriority w:val="99"/>
    <w:semiHidden/>
    <w:locked/>
    <w:rsid w:val="002658F4"/>
    <w:rPr>
      <w:rFonts w:ascii="Tahoma" w:hAnsi="Tahoma" w:cs="Tahoma"/>
      <w:sz w:val="16"/>
      <w:szCs w:val="16"/>
    </w:rPr>
  </w:style>
  <w:style w:type="paragraph" w:styleId="NormalWeb">
    <w:name w:val="Normal (Web)"/>
    <w:basedOn w:val="Normal"/>
    <w:uiPriority w:val="99"/>
    <w:rsid w:val="003C725B"/>
    <w:pPr>
      <w:spacing w:before="100" w:beforeAutospacing="1" w:after="100" w:afterAutospacing="1"/>
    </w:pPr>
  </w:style>
  <w:style w:type="table" w:styleId="Tabelacomgrade">
    <w:name w:val="Table Grid"/>
    <w:basedOn w:val="Tabelanormal"/>
    <w:uiPriority w:val="59"/>
    <w:rsid w:val="0026096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uario\Desktop\CONTRATOS%202012\FEVEREIRO\CONTRATO%2020%20rswa%20site.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CONTRATO 20 rswa site.dotx</Template>
  <TotalTime>77</TotalTime>
  <Pages>4</Pages>
  <Words>1163</Words>
  <Characters>6281</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ESTADO DO RIO GRANDE DO SUL</vt:lpstr>
    </vt:vector>
  </TitlesOfParts>
  <Company>Prefeitura Municipal de Jari</Company>
  <LinksUpToDate>false</LinksUpToDate>
  <CharactersWithSpaces>7430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ESTADO DO RIO GRANDE DO SUL</dc:title>
  <dc:creator>CONEXAO</dc:creator>
  <cp:lastModifiedBy>Paulo</cp:lastModifiedBy>
  <cp:revision>29</cp:revision>
  <cp:lastPrinted>2012-02-15T16:49:00Z</cp:lastPrinted>
  <dcterms:created xsi:type="dcterms:W3CDTF">2016-11-11T11:09:00Z</dcterms:created>
  <dcterms:modified xsi:type="dcterms:W3CDTF">2016-11-11T12:27:00Z</dcterms:modified>
</cp:coreProperties>
</file>