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F03F57">
        <w:rPr>
          <w:b/>
        </w:rPr>
        <w:t>09-2017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597946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597946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862FF8" w:rsidRPr="00BA5E5A" w:rsidRDefault="004C7342" w:rsidP="00597946">
      <w:pPr>
        <w:autoSpaceDE w:val="0"/>
        <w:autoSpaceDN w:val="0"/>
        <w:adjustRightInd w:val="0"/>
        <w:ind w:left="284"/>
        <w:jc w:val="both"/>
      </w:pPr>
      <w:r w:rsidRPr="00A4311A">
        <w:rPr>
          <w:rFonts w:ascii="Arial" w:hAnsi="Arial" w:cs="Arial"/>
          <w:b/>
        </w:rPr>
        <w:t>O MUNICÍPIO DE JARI</w:t>
      </w:r>
      <w:r w:rsidRPr="00A4311A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A4311A">
        <w:rPr>
          <w:rFonts w:ascii="Arial" w:hAnsi="Arial" w:cs="Arial"/>
          <w:b/>
        </w:rPr>
        <w:t>JOÃO HOHEMBERGER DE OLIVEIRA</w:t>
      </w:r>
      <w:r w:rsidRPr="00A4311A">
        <w:rPr>
          <w:rFonts w:ascii="Arial" w:hAnsi="Arial" w:cs="Arial"/>
        </w:rPr>
        <w:t>, brasileiro, casado, agropecuarista, residente e domiciliado em Jari – RS, na Rua Silveira Martins , n.º 55, portador do CPF n.º 409.075.700-20 e CI n.º 202.904.6451 a seguir denominada contratante</w:t>
      </w:r>
      <w:r w:rsidR="00862FF8" w:rsidRPr="00BA5E5A">
        <w:t>, e por outro lado</w:t>
      </w:r>
      <w:r w:rsidR="00862FF8" w:rsidRPr="001A6C05">
        <w:rPr>
          <w:b/>
        </w:rPr>
        <w:t xml:space="preserve"> </w:t>
      </w:r>
      <w:r w:rsidR="001A6C05" w:rsidRPr="001A6C05">
        <w:rPr>
          <w:b/>
        </w:rPr>
        <w:t>ROSANI DOS SANTOS RIGHI</w:t>
      </w:r>
      <w:r w:rsidR="005D419B">
        <w:t xml:space="preserve">, com sede na localidade de </w:t>
      </w:r>
      <w:r w:rsidR="002B1374">
        <w:t>Veado Branco</w:t>
      </w:r>
      <w:r w:rsidR="005D419B">
        <w:t xml:space="preserve"> </w:t>
      </w:r>
      <w:r w:rsidR="00862FF8" w:rsidRPr="00BA5E5A">
        <w:t xml:space="preserve">, </w:t>
      </w:r>
      <w:proofErr w:type="spellStart"/>
      <w:r w:rsidR="00862FF8" w:rsidRPr="00BA5E5A">
        <w:t>n.º</w:t>
      </w:r>
      <w:r w:rsidR="005D419B">
        <w:t>s</w:t>
      </w:r>
      <w:proofErr w:type="spellEnd"/>
      <w:r w:rsidR="005D419B">
        <w:t>/n</w:t>
      </w:r>
      <w:r w:rsidR="00862FF8" w:rsidRPr="00BA5E5A">
        <w:t xml:space="preserve">, em </w:t>
      </w:r>
      <w:r w:rsidR="002B1374">
        <w:t>Jari RS</w:t>
      </w:r>
      <w:r w:rsidR="00862FF8" w:rsidRPr="00BA5E5A">
        <w:t xml:space="preserve">, inscrita no </w:t>
      </w:r>
      <w:r w:rsidR="005D419B">
        <w:t>CPF</w:t>
      </w:r>
      <w:r w:rsidR="00862FF8" w:rsidRPr="00BA5E5A">
        <w:t xml:space="preserve"> sob n.º </w:t>
      </w:r>
      <w:r w:rsidR="002B1374">
        <w:t>000.087.080-37</w:t>
      </w:r>
      <w:r w:rsidR="00862FF8" w:rsidRPr="00BA5E5A">
        <w:t>, (para grupo formal), doravante denominado (a)CONTRATADO (A), fundamentados nas disposições Lei n° 11.947/2009, e tendo em vista o que consta na Chamada Pública nº 0</w:t>
      </w:r>
      <w:r w:rsidR="00862FF8">
        <w:t>1</w:t>
      </w:r>
      <w:r w:rsidR="00862FF8" w:rsidRPr="00BA5E5A">
        <w:t>-201</w:t>
      </w:r>
      <w:r w:rsidR="00E7144C">
        <w:t>7</w:t>
      </w:r>
      <w:r w:rsidR="00862FF8" w:rsidRPr="00BA5E5A">
        <w:t>, resolvem celebrar o presente contrato mediante as cláusulas que seguem:</w:t>
      </w:r>
    </w:p>
    <w:p w:rsidR="00862FF8" w:rsidRPr="00BA5E5A" w:rsidRDefault="00862FF8" w:rsidP="00597946">
      <w:pPr>
        <w:spacing w:line="360" w:lineRule="auto"/>
        <w:ind w:left="284"/>
        <w:jc w:val="both"/>
      </w:pPr>
    </w:p>
    <w:p w:rsidR="004E196A" w:rsidRPr="00510D4A" w:rsidRDefault="004E196A" w:rsidP="00597946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4E196A" w:rsidRDefault="004E196A" w:rsidP="00597946">
      <w:pPr>
        <w:spacing w:before="13" w:line="240" w:lineRule="exact"/>
        <w:jc w:val="both"/>
      </w:pPr>
    </w:p>
    <w:p w:rsidR="004E196A" w:rsidRPr="00510D4A" w:rsidRDefault="004E196A" w:rsidP="00597946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>
        <w:t>Março</w:t>
      </w:r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6" w:line="240" w:lineRule="exact"/>
        <w:jc w:val="both"/>
      </w:pPr>
    </w:p>
    <w:p w:rsidR="004E196A" w:rsidRPr="00510D4A" w:rsidRDefault="004E196A" w:rsidP="00597946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Pr="00510D4A" w:rsidRDefault="004E196A" w:rsidP="00597946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5" w:line="240" w:lineRule="exact"/>
        <w:jc w:val="both"/>
      </w:pPr>
    </w:p>
    <w:p w:rsidR="004E196A" w:rsidRPr="00510D4A" w:rsidRDefault="004E196A" w:rsidP="00597946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Pr="00510D4A" w:rsidRDefault="004E196A" w:rsidP="00597946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>s</w:t>
      </w:r>
      <w: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" w:line="260" w:lineRule="exact"/>
        <w:jc w:val="both"/>
      </w:pPr>
    </w:p>
    <w:p w:rsidR="004E196A" w:rsidRPr="00510D4A" w:rsidRDefault="004E196A" w:rsidP="00597946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Pr="00510D4A" w:rsidRDefault="004E196A" w:rsidP="00597946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>s de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>do</w:t>
      </w:r>
      <w:r w:rsidRPr="00510D4A">
        <w:rPr>
          <w:spacing w:val="37"/>
        </w:rPr>
        <w:t xml:space="preserve"> </w:t>
      </w:r>
      <w:proofErr w:type="gramStart"/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1" w:line="240" w:lineRule="exact"/>
        <w:jc w:val="both"/>
      </w:pPr>
    </w:p>
    <w:p w:rsidR="004E196A" w:rsidRPr="00510D4A" w:rsidRDefault="004E196A" w:rsidP="00597946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597946">
      <w:pPr>
        <w:spacing w:before="18" w:line="240" w:lineRule="exact"/>
        <w:jc w:val="both"/>
      </w:pPr>
    </w:p>
    <w:p w:rsidR="004E196A" w:rsidRPr="00510D4A" w:rsidRDefault="004E196A" w:rsidP="00597946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proofErr w:type="gramStart"/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rá</w:t>
      </w:r>
      <w:proofErr w:type="gramEnd"/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3" w:line="240" w:lineRule="exact"/>
        <w:jc w:val="both"/>
      </w:pPr>
    </w:p>
    <w:p w:rsidR="004E196A" w:rsidRPr="00510D4A" w:rsidRDefault="004E196A" w:rsidP="00597946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3" w:line="240" w:lineRule="exact"/>
        <w:jc w:val="both"/>
      </w:pPr>
    </w:p>
    <w:p w:rsidR="004E196A" w:rsidRPr="00510D4A" w:rsidRDefault="004E196A" w:rsidP="00597946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4E196A" w:rsidRPr="00510D4A" w:rsidRDefault="004E196A" w:rsidP="00597946">
      <w:pPr>
        <w:spacing w:before="13" w:line="240" w:lineRule="exact"/>
        <w:jc w:val="both"/>
      </w:pPr>
    </w:p>
    <w:p w:rsidR="004E196A" w:rsidRDefault="004E196A" w:rsidP="00597946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5821EF">
        <w:rPr>
          <w:rFonts w:ascii="Times-Roman" w:hAnsi="Times-Roman" w:cs="Times-Roman"/>
          <w:sz w:val="23"/>
          <w:szCs w:val="23"/>
        </w:rPr>
        <w:t xml:space="preserve"> </w:t>
      </w:r>
      <w:r w:rsidR="005821EF" w:rsidRPr="005821EF">
        <w:rPr>
          <w:rFonts w:ascii="Times-Roman" w:hAnsi="Times-Roman" w:cs="Times-Roman"/>
          <w:b/>
          <w:sz w:val="23"/>
          <w:szCs w:val="23"/>
        </w:rPr>
        <w:t xml:space="preserve">995,56 </w:t>
      </w:r>
      <w:r w:rsidRPr="00E227FA">
        <w:rPr>
          <w:rFonts w:ascii="Times-Roman" w:hAnsi="Times-Roman" w:cs="Times-Roman"/>
          <w:sz w:val="23"/>
          <w:szCs w:val="23"/>
        </w:rPr>
        <w:t>(</w:t>
      </w:r>
      <w:r w:rsidR="005821EF">
        <w:rPr>
          <w:rFonts w:ascii="Times-Roman" w:hAnsi="Times-Roman" w:cs="Times-Roman"/>
          <w:sz w:val="23"/>
          <w:szCs w:val="23"/>
        </w:rPr>
        <w:t>novecentos e noventa e cinco reais e cinquenta e seis centavos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731943" w:rsidRDefault="00731943" w:rsidP="00597946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3828"/>
        <w:gridCol w:w="2268"/>
        <w:gridCol w:w="2409"/>
      </w:tblGrid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430314" w:rsidRDefault="00430314" w:rsidP="00597946">
            <w:pPr>
              <w:jc w:val="both"/>
              <w:rPr>
                <w:b/>
              </w:rPr>
            </w:pPr>
            <w:r w:rsidRPr="00430314">
              <w:rPr>
                <w:b/>
              </w:rPr>
              <w:t>Itens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731943" w:rsidRPr="00510D4A" w:rsidRDefault="00731943" w:rsidP="00597946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510D4A" w:rsidRDefault="00731943" w:rsidP="00597946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AF01EB" w:rsidRDefault="00731943" w:rsidP="00597946">
            <w:pPr>
              <w:spacing w:before="5" w:line="240" w:lineRule="exact"/>
              <w:ind w:left="373"/>
              <w:jc w:val="both"/>
            </w:pPr>
            <w:proofErr w:type="gramStart"/>
            <w:r w:rsidRPr="00AF01EB">
              <w:rPr>
                <w:b/>
                <w:spacing w:val="-23"/>
                <w:position w:val="-1"/>
              </w:rPr>
              <w:t>V</w:t>
            </w:r>
            <w:r w:rsidRPr="00AF01EB">
              <w:rPr>
                <w:b/>
                <w:spacing w:val="2"/>
                <w:position w:val="-1"/>
              </w:rPr>
              <w:t>a</w:t>
            </w:r>
            <w:r w:rsidRPr="00AF01EB">
              <w:rPr>
                <w:b/>
                <w:position w:val="-1"/>
              </w:rPr>
              <w:t>l</w:t>
            </w:r>
            <w:r w:rsidRPr="00AF01EB">
              <w:rPr>
                <w:b/>
                <w:spacing w:val="2"/>
                <w:position w:val="-1"/>
              </w:rPr>
              <w:t>o</w:t>
            </w:r>
            <w:r w:rsidRPr="00AF01EB">
              <w:rPr>
                <w:b/>
                <w:position w:val="-1"/>
              </w:rPr>
              <w:t>r</w:t>
            </w:r>
            <w:r w:rsidRPr="00AF01EB">
              <w:rPr>
                <w:b/>
                <w:spacing w:val="10"/>
                <w:position w:val="-1"/>
              </w:rPr>
              <w:t xml:space="preserve"> </w:t>
            </w:r>
            <w:r w:rsidRPr="00AF01EB">
              <w:rPr>
                <w:b/>
                <w:spacing w:val="16"/>
                <w:position w:val="-1"/>
              </w:rPr>
              <w:t xml:space="preserve"> </w:t>
            </w:r>
            <w:r w:rsidRPr="00AF01EB">
              <w:rPr>
                <w:b/>
                <w:spacing w:val="-9"/>
                <w:w w:val="102"/>
                <w:position w:val="-1"/>
              </w:rPr>
              <w:t>R</w:t>
            </w:r>
            <w:proofErr w:type="gramEnd"/>
            <w:r w:rsidRPr="00AF01EB">
              <w:rPr>
                <w:b/>
                <w:w w:val="102"/>
                <w:position w:val="-1"/>
              </w:rPr>
              <w:t>$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ED0AA9" w:rsidP="00597946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731943" w:rsidP="00597946">
            <w:pPr>
              <w:jc w:val="both"/>
            </w:pPr>
            <w:r w:rsidRPr="00C613F4">
              <w:t>Moranga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ED0AA9" w:rsidP="00994E04">
            <w:pPr>
              <w:jc w:val="center"/>
            </w:pPr>
            <w:r>
              <w:t>20</w:t>
            </w:r>
            <w:r w:rsidR="00731943">
              <w:t xml:space="preserve">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731943" w:rsidP="00286F99">
            <w:pPr>
              <w:jc w:val="center"/>
              <w:rPr>
                <w:b/>
              </w:rPr>
            </w:pPr>
            <w:r w:rsidRPr="00AF01EB">
              <w:rPr>
                <w:b/>
              </w:rPr>
              <w:t>2,75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ED0AA9" w:rsidP="00597946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ED0AA9" w:rsidP="00597946">
            <w:pPr>
              <w:jc w:val="both"/>
            </w:pPr>
            <w:r>
              <w:t>Batata doce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ED0AA9" w:rsidP="00994E04">
            <w:pPr>
              <w:jc w:val="center"/>
            </w:pPr>
            <w:r>
              <w:t>36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ED0AA9" w:rsidP="00286F99">
            <w:pPr>
              <w:jc w:val="center"/>
              <w:rPr>
                <w:b/>
              </w:rPr>
            </w:pPr>
            <w:r>
              <w:rPr>
                <w:b/>
              </w:rPr>
              <w:t>3,68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ED0AA9" w:rsidP="00597946">
            <w:pPr>
              <w:jc w:val="both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ED0AA9" w:rsidP="00597946">
            <w:pPr>
              <w:jc w:val="both"/>
            </w:pPr>
            <w:r>
              <w:t xml:space="preserve">Couve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ED0AA9" w:rsidP="00994E04">
            <w:pPr>
              <w:jc w:val="center"/>
            </w:pPr>
            <w:r>
              <w:t xml:space="preserve">29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ED0AA9" w:rsidP="00286F99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ED0AA9" w:rsidP="00597946">
            <w:pPr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ED0AA9" w:rsidP="00597946">
            <w:pPr>
              <w:jc w:val="both"/>
            </w:pPr>
            <w:r>
              <w:t>Feijão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ED0AA9" w:rsidP="00994E04">
            <w:pPr>
              <w:jc w:val="center"/>
            </w:pPr>
            <w:r>
              <w:t>22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ED0AA9" w:rsidP="00286F99">
            <w:pPr>
              <w:jc w:val="center"/>
              <w:rPr>
                <w:b/>
              </w:rPr>
            </w:pPr>
            <w:r>
              <w:rPr>
                <w:b/>
              </w:rPr>
              <w:t>6,83</w:t>
            </w:r>
          </w:p>
        </w:tc>
      </w:tr>
      <w:tr w:rsidR="00731943" w:rsidRPr="00AF01EB" w:rsidTr="008179A4">
        <w:trPr>
          <w:trHeight w:hRule="exact" w:val="26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</w:pPr>
            <w:r>
              <w:t>Laranja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>10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2,98</w:t>
            </w:r>
          </w:p>
        </w:tc>
      </w:tr>
      <w:tr w:rsidR="00731943" w:rsidRPr="00AF01EB" w:rsidTr="008179A4">
        <w:trPr>
          <w:trHeight w:hRule="exact" w:val="271"/>
        </w:trPr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</w:pPr>
            <w:r>
              <w:t>Tempero verde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 xml:space="preserve">19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1,87</w:t>
            </w:r>
          </w:p>
        </w:tc>
      </w:tr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</w:pPr>
            <w:r>
              <w:t xml:space="preserve">Milho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 xml:space="preserve">40 </w:t>
            </w:r>
            <w:proofErr w:type="spellStart"/>
            <w:r>
              <w:t>esp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1,42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</w:pPr>
            <w:r>
              <w:t>Mandioca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>36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3,55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</w:pPr>
            <w:r>
              <w:t>Espinafre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 xml:space="preserve">6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2,25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</w:pPr>
            <w:r>
              <w:t xml:space="preserve">Beterraba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>16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3,23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</w:pPr>
            <w:r>
              <w:t>Cenoura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Default="00C61E54" w:rsidP="00994E04">
            <w:pPr>
              <w:jc w:val="center"/>
            </w:pPr>
            <w:r>
              <w:t>5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3,53</w:t>
            </w:r>
          </w:p>
        </w:tc>
      </w:tr>
      <w:tr w:rsidR="00731943" w:rsidRPr="00AF01EB" w:rsidTr="008179A4">
        <w:trPr>
          <w:trHeight w:hRule="exact" w:val="26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943" w:rsidRDefault="00C61E54" w:rsidP="00597946">
            <w:pPr>
              <w:jc w:val="both"/>
            </w:pPr>
            <w:r>
              <w:t>Repolho</w:t>
            </w:r>
          </w:p>
          <w:p w:rsidR="00C61E54" w:rsidRPr="00C613F4" w:rsidRDefault="00C61E54" w:rsidP="00597946">
            <w:pPr>
              <w:jc w:val="both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 xml:space="preserve">7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3,20</w:t>
            </w:r>
          </w:p>
        </w:tc>
      </w:tr>
      <w:tr w:rsidR="00731943" w:rsidRPr="00AF01EB" w:rsidTr="008179A4">
        <w:trPr>
          <w:trHeight w:hRule="exact" w:val="271"/>
        </w:trPr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</w:pPr>
            <w:r>
              <w:t>Couve flor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 xml:space="preserve">7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4,17</w:t>
            </w:r>
          </w:p>
        </w:tc>
      </w:tr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</w:pPr>
            <w:proofErr w:type="spellStart"/>
            <w:r>
              <w:t>Brocolis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 xml:space="preserve">7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3,50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Default="00C61E54" w:rsidP="00597946">
            <w:pPr>
              <w:jc w:val="both"/>
            </w:pPr>
            <w:r>
              <w:t>Alface</w:t>
            </w:r>
          </w:p>
          <w:p w:rsidR="00C61E54" w:rsidRPr="00C613F4" w:rsidRDefault="00C61E54" w:rsidP="00597946">
            <w:pPr>
              <w:jc w:val="both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 xml:space="preserve">69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2,38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C61E54" w:rsidP="00597946">
            <w:pPr>
              <w:jc w:val="both"/>
            </w:pPr>
            <w:r>
              <w:t>Rúcula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C61E54" w:rsidP="00994E04">
            <w:pPr>
              <w:jc w:val="center"/>
            </w:pPr>
            <w:r>
              <w:t xml:space="preserve">17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C61E54" w:rsidP="00286F99">
            <w:pPr>
              <w:jc w:val="center"/>
              <w:rPr>
                <w:b/>
              </w:rPr>
            </w:pPr>
            <w:r>
              <w:rPr>
                <w:b/>
              </w:rPr>
              <w:t>2,00</w:t>
            </w:r>
          </w:p>
        </w:tc>
      </w:tr>
    </w:tbl>
    <w:p w:rsidR="00731943" w:rsidRPr="00E227FA" w:rsidRDefault="00731943" w:rsidP="00597946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p w:rsidR="004E196A" w:rsidRPr="00510D4A" w:rsidRDefault="004E196A" w:rsidP="00597946">
      <w:pPr>
        <w:spacing w:before="3" w:line="276" w:lineRule="auto"/>
        <w:jc w:val="both"/>
      </w:pPr>
    </w:p>
    <w:p w:rsidR="004E196A" w:rsidRPr="00510D4A" w:rsidRDefault="004E196A" w:rsidP="00597946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597946">
      <w:pPr>
        <w:spacing w:before="13" w:line="240" w:lineRule="exact"/>
        <w:jc w:val="both"/>
      </w:pPr>
    </w:p>
    <w:p w:rsidR="004E196A" w:rsidRPr="00510D4A" w:rsidRDefault="004E196A" w:rsidP="00597946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>as</w:t>
      </w:r>
      <w:r w:rsidRPr="00510D4A">
        <w:rPr>
          <w:spacing w:val="26"/>
        </w:rPr>
        <w:t xml:space="preserve"> </w:t>
      </w:r>
      <w:r w:rsidRPr="00510D4A">
        <w:rPr>
          <w:spacing w:val="-5"/>
        </w:rPr>
        <w:t>a</w:t>
      </w:r>
      <w:r w:rsidRPr="00510D4A">
        <w:t xml:space="preserve">o </w:t>
      </w:r>
      <w:proofErr w:type="gramStart"/>
      <w:r w:rsidRPr="00510D4A">
        <w:t>c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5"/>
        </w:rPr>
        <w:t>m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proofErr w:type="gramEnd"/>
      <w:r w:rsidRPr="00510D4A">
        <w:t xml:space="preserve">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0" w:line="240" w:lineRule="exact"/>
        <w:jc w:val="both"/>
      </w:pPr>
    </w:p>
    <w:p w:rsidR="004E196A" w:rsidRPr="00510D4A" w:rsidRDefault="004E196A" w:rsidP="00597946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Pr="00510D4A" w:rsidRDefault="004E196A" w:rsidP="00597946">
      <w:pPr>
        <w:spacing w:line="248" w:lineRule="auto"/>
        <w:ind w:left="291" w:right="83"/>
        <w:jc w:val="both"/>
      </w:pPr>
      <w:proofErr w:type="gramStart"/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proofErr w:type="gramEnd"/>
      <w:r w:rsidRPr="00510D4A">
        <w:t xml:space="preserve">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597946">
      <w:pPr>
        <w:spacing w:before="15" w:line="240" w:lineRule="exact"/>
        <w:jc w:val="both"/>
      </w:pPr>
    </w:p>
    <w:p w:rsidR="004E196A" w:rsidRPr="0006499A" w:rsidRDefault="004E196A" w:rsidP="00597946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  <w:w w:val="98"/>
        </w:rPr>
        <w:t>S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2"/>
          <w:w w:val="98"/>
        </w:rPr>
        <w:t>CR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19"/>
          <w:w w:val="98"/>
        </w:rPr>
        <w:t>T</w:t>
      </w:r>
      <w:r w:rsidRPr="0006499A">
        <w:rPr>
          <w:rFonts w:eastAsia="Arial"/>
          <w:b/>
          <w:spacing w:val="-7"/>
          <w:w w:val="98"/>
        </w:rPr>
        <w:t>A</w:t>
      </w:r>
      <w:r w:rsidRPr="0006499A">
        <w:rPr>
          <w:rFonts w:eastAsia="Arial"/>
          <w:b/>
          <w:spacing w:val="2"/>
          <w:w w:val="98"/>
        </w:rPr>
        <w:t>R</w:t>
      </w:r>
      <w:r w:rsidRPr="0006499A">
        <w:rPr>
          <w:rFonts w:eastAsia="Arial"/>
          <w:b/>
          <w:spacing w:val="5"/>
          <w:w w:val="98"/>
        </w:rPr>
        <w:t>I</w:t>
      </w:r>
      <w:r w:rsidRPr="0006499A">
        <w:rPr>
          <w:rFonts w:eastAsia="Arial"/>
          <w:b/>
          <w:w w:val="98"/>
        </w:rPr>
        <w:t>A</w:t>
      </w:r>
      <w:r w:rsidRPr="0006499A">
        <w:rPr>
          <w:rFonts w:eastAsia="Arial"/>
          <w:b/>
          <w:spacing w:val="1"/>
          <w:w w:val="98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N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16"/>
        </w:rPr>
        <w:t>P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1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2"/>
        </w:rPr>
        <w:t>Ç</w:t>
      </w:r>
      <w:r w:rsidRPr="0006499A">
        <w:rPr>
          <w:rFonts w:eastAsia="Arial"/>
          <w:b/>
          <w:spacing w:val="2"/>
        </w:rPr>
        <w:t>Ã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15"/>
        </w:rPr>
        <w:t>L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  <w:spacing w:val="-2"/>
        </w:rPr>
        <w:t>U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5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3"/>
        </w:rPr>
        <w:t>S</w:t>
      </w:r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4"/>
        </w:rPr>
        <w:t xml:space="preserve"> 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7"/>
        </w:rPr>
        <w:t xml:space="preserve"> 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1"/>
        </w:rPr>
        <w:t>S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 xml:space="preserve">O </w:t>
      </w: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>
        <w:rPr>
          <w:rFonts w:eastAsia="Arial"/>
          <w:b/>
        </w:rPr>
        <w:t>12.361.0018.2.032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ino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5"/>
        </w:rPr>
        <w:t>F</w:t>
      </w:r>
      <w:r w:rsidRPr="0006499A">
        <w:rPr>
          <w:rFonts w:eastAsia="Arial"/>
          <w:b/>
          <w:spacing w:val="4"/>
        </w:rPr>
        <w:t>u</w:t>
      </w:r>
      <w:r w:rsidRPr="0006499A">
        <w:rPr>
          <w:rFonts w:eastAsia="Arial"/>
          <w:b/>
          <w:spacing w:val="-5"/>
        </w:rPr>
        <w:t>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men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</w:rPr>
        <w:t>al</w:t>
      </w:r>
    </w:p>
    <w:p w:rsidR="004E196A" w:rsidRPr="0006499A" w:rsidRDefault="004E196A" w:rsidP="00597946">
      <w:pPr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217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Pr="0006499A" w:rsidRDefault="004E196A" w:rsidP="00597946">
      <w:pPr>
        <w:spacing w:before="14" w:line="276" w:lineRule="auto"/>
        <w:jc w:val="both"/>
      </w:pPr>
    </w:p>
    <w:p w:rsidR="004E196A" w:rsidRPr="0006499A" w:rsidRDefault="004E196A" w:rsidP="00597946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12.365.0018.2.051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proofErr w:type="spellStart"/>
      <w:r>
        <w:rPr>
          <w:rFonts w:eastAsia="Arial"/>
          <w:b/>
        </w:rPr>
        <w:t>Pré</w:t>
      </w:r>
      <w:proofErr w:type="spellEnd"/>
      <w:r>
        <w:rPr>
          <w:rFonts w:eastAsia="Arial"/>
          <w:b/>
        </w:rPr>
        <w:t xml:space="preserve"> Escola</w:t>
      </w:r>
    </w:p>
    <w:p w:rsidR="004E196A" w:rsidRDefault="004E196A" w:rsidP="00597946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243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597946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06499A" w:rsidRDefault="004E196A" w:rsidP="00597946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4E196A" w:rsidRDefault="004E196A" w:rsidP="00597946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245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597946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510D4A" w:rsidRDefault="004E196A" w:rsidP="00597946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 xml:space="preserve"> </w:t>
      </w:r>
      <w:r w:rsidRPr="00510D4A">
        <w:t>o</w:t>
      </w:r>
      <w:proofErr w:type="gramEnd"/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Default="004E196A" w:rsidP="00597946">
      <w:pPr>
        <w:spacing w:line="276" w:lineRule="auto"/>
        <w:ind w:left="291" w:right="83"/>
        <w:jc w:val="both"/>
      </w:pPr>
      <w:r w:rsidRPr="00510D4A">
        <w:rPr>
          <w:spacing w:val="-2"/>
        </w:rPr>
        <w:lastRenderedPageBreak/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proofErr w:type="gramStart"/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proofErr w:type="gramEnd"/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3" w:line="276" w:lineRule="auto"/>
        <w:jc w:val="both"/>
      </w:pPr>
    </w:p>
    <w:p w:rsidR="004E196A" w:rsidRPr="00510D4A" w:rsidRDefault="004E196A" w:rsidP="00597946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597946">
      <w:pPr>
        <w:spacing w:before="13" w:line="240" w:lineRule="exact"/>
        <w:jc w:val="both"/>
      </w:pPr>
    </w:p>
    <w:p w:rsidR="004E196A" w:rsidRPr="00510D4A" w:rsidRDefault="004E196A" w:rsidP="00597946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1" w:line="240" w:lineRule="exact"/>
        <w:jc w:val="both"/>
      </w:pPr>
    </w:p>
    <w:p w:rsidR="004E196A" w:rsidRPr="00510D4A" w:rsidRDefault="004E196A" w:rsidP="00597946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4E196A" w:rsidRPr="00510D4A" w:rsidRDefault="004E196A" w:rsidP="00597946">
      <w:pPr>
        <w:spacing w:before="13" w:line="240" w:lineRule="exact"/>
        <w:jc w:val="both"/>
      </w:pPr>
    </w:p>
    <w:p w:rsidR="004E196A" w:rsidRPr="00510D4A" w:rsidRDefault="004E196A" w:rsidP="00597946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5" w:line="240" w:lineRule="exact"/>
        <w:jc w:val="both"/>
      </w:pPr>
    </w:p>
    <w:p w:rsidR="004E196A" w:rsidRPr="00510D4A" w:rsidRDefault="004E196A" w:rsidP="00597946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Default="004E196A" w:rsidP="00597946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Default="004E196A" w:rsidP="00597946">
      <w:pPr>
        <w:spacing w:line="246" w:lineRule="auto"/>
        <w:ind w:left="291" w:right="83"/>
        <w:jc w:val="both"/>
        <w:rPr>
          <w:w w:val="102"/>
        </w:rPr>
      </w:pPr>
    </w:p>
    <w:p w:rsidR="004E196A" w:rsidRPr="00510D4A" w:rsidRDefault="004E196A" w:rsidP="00597946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Pr="00510D4A" w:rsidRDefault="004E196A" w:rsidP="00597946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6" w:line="240" w:lineRule="exact"/>
        <w:jc w:val="both"/>
      </w:pPr>
    </w:p>
    <w:p w:rsidR="004E196A" w:rsidRPr="00510D4A" w:rsidRDefault="004E196A" w:rsidP="00597946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Pr="00510D4A" w:rsidRDefault="004E196A" w:rsidP="00597946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5" w:line="240" w:lineRule="exact"/>
        <w:jc w:val="both"/>
      </w:pPr>
    </w:p>
    <w:p w:rsidR="004E196A" w:rsidRDefault="004E196A" w:rsidP="00597946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4E196A" w:rsidRPr="00510D4A" w:rsidRDefault="004E196A" w:rsidP="00597946">
      <w:pPr>
        <w:ind w:left="291" w:right="6565"/>
        <w:jc w:val="both"/>
      </w:pPr>
    </w:p>
    <w:p w:rsidR="004E196A" w:rsidRPr="00510D4A" w:rsidRDefault="004E196A" w:rsidP="00597946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4E196A" w:rsidRPr="00510D4A" w:rsidRDefault="004E196A" w:rsidP="00597946">
      <w:pPr>
        <w:spacing w:before="5" w:line="240" w:lineRule="exact"/>
        <w:jc w:val="both"/>
      </w:pPr>
    </w:p>
    <w:p w:rsidR="004E196A" w:rsidRPr="00510D4A" w:rsidRDefault="004E196A" w:rsidP="00597946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597946">
      <w:pPr>
        <w:spacing w:before="10" w:line="240" w:lineRule="exact"/>
        <w:jc w:val="both"/>
      </w:pPr>
    </w:p>
    <w:p w:rsidR="004E196A" w:rsidRPr="00992EE7" w:rsidRDefault="004E196A" w:rsidP="00597946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597946">
      <w:pPr>
        <w:spacing w:before="13" w:line="240" w:lineRule="exact"/>
        <w:jc w:val="both"/>
      </w:pPr>
    </w:p>
    <w:p w:rsidR="004E196A" w:rsidRPr="00510D4A" w:rsidRDefault="004E196A" w:rsidP="00597946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597946">
      <w:pPr>
        <w:spacing w:before="18" w:line="240" w:lineRule="exact"/>
        <w:jc w:val="both"/>
      </w:pPr>
    </w:p>
    <w:p w:rsidR="004E196A" w:rsidRDefault="004E196A" w:rsidP="00597946">
      <w:pPr>
        <w:spacing w:line="246" w:lineRule="auto"/>
        <w:ind w:left="291" w:right="81"/>
        <w:jc w:val="both"/>
        <w:rPr>
          <w:w w:val="102"/>
        </w:rPr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933B1E" w:rsidRDefault="00933B1E" w:rsidP="00597946">
      <w:pPr>
        <w:spacing w:line="246" w:lineRule="auto"/>
        <w:ind w:left="291" w:right="81"/>
        <w:jc w:val="both"/>
        <w:rPr>
          <w:w w:val="102"/>
        </w:rPr>
      </w:pPr>
    </w:p>
    <w:p w:rsidR="00933B1E" w:rsidRDefault="00933B1E" w:rsidP="00597946">
      <w:pPr>
        <w:spacing w:line="246" w:lineRule="auto"/>
        <w:ind w:left="291" w:right="81"/>
        <w:jc w:val="both"/>
        <w:rPr>
          <w:w w:val="102"/>
        </w:rPr>
      </w:pPr>
    </w:p>
    <w:p w:rsidR="00933B1E" w:rsidRDefault="00933B1E" w:rsidP="00597946">
      <w:pPr>
        <w:spacing w:line="246" w:lineRule="auto"/>
        <w:ind w:left="291" w:right="81"/>
        <w:jc w:val="both"/>
        <w:rPr>
          <w:w w:val="102"/>
        </w:rPr>
      </w:pPr>
    </w:p>
    <w:p w:rsidR="00933B1E" w:rsidRPr="00510D4A" w:rsidRDefault="00933B1E" w:rsidP="00597946">
      <w:pPr>
        <w:spacing w:line="246" w:lineRule="auto"/>
        <w:ind w:left="291" w:right="81"/>
        <w:jc w:val="both"/>
      </w:pPr>
    </w:p>
    <w:p w:rsidR="004E196A" w:rsidRPr="00510D4A" w:rsidRDefault="004E196A" w:rsidP="00597946">
      <w:pPr>
        <w:spacing w:before="16" w:line="240" w:lineRule="exact"/>
        <w:jc w:val="both"/>
      </w:pPr>
    </w:p>
    <w:p w:rsidR="004E196A" w:rsidRPr="00510D4A" w:rsidRDefault="004E196A" w:rsidP="00597946">
      <w:pPr>
        <w:ind w:left="291" w:right="6233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597946">
      <w:pPr>
        <w:spacing w:before="13" w:line="240" w:lineRule="exact"/>
        <w:jc w:val="both"/>
      </w:pPr>
    </w:p>
    <w:p w:rsidR="004E196A" w:rsidRPr="00510D4A" w:rsidRDefault="004E196A" w:rsidP="00597946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9" w:line="240" w:lineRule="exact"/>
        <w:jc w:val="both"/>
      </w:pPr>
    </w:p>
    <w:p w:rsidR="004E196A" w:rsidRPr="00510D4A" w:rsidRDefault="004E196A" w:rsidP="00597946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Pr="00510D4A" w:rsidRDefault="004E196A" w:rsidP="00597946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7" w:line="240" w:lineRule="exact"/>
        <w:jc w:val="both"/>
      </w:pPr>
    </w:p>
    <w:p w:rsidR="004E196A" w:rsidRPr="00510D4A" w:rsidRDefault="004E196A" w:rsidP="00597946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Pr="00510D4A" w:rsidRDefault="004E196A" w:rsidP="00597946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0" w:line="240" w:lineRule="exact"/>
        <w:jc w:val="both"/>
      </w:pPr>
    </w:p>
    <w:p w:rsidR="004E196A" w:rsidRPr="00510D4A" w:rsidRDefault="004E196A" w:rsidP="00597946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4E196A" w:rsidRPr="00510D4A" w:rsidRDefault="004E196A" w:rsidP="00597946">
      <w:pPr>
        <w:spacing w:before="18" w:line="240" w:lineRule="exact"/>
        <w:jc w:val="both"/>
      </w:pPr>
    </w:p>
    <w:p w:rsidR="004E196A" w:rsidRDefault="004E196A" w:rsidP="00597946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Default="004E196A" w:rsidP="00597946">
      <w:pPr>
        <w:spacing w:before="76"/>
        <w:ind w:left="291" w:right="6733"/>
        <w:jc w:val="both"/>
        <w:rPr>
          <w:b/>
          <w:spacing w:val="-2"/>
        </w:rPr>
      </w:pPr>
    </w:p>
    <w:p w:rsidR="004E196A" w:rsidRPr="00510D4A" w:rsidRDefault="004E196A" w:rsidP="00597946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Pr="00510D4A" w:rsidRDefault="004E196A" w:rsidP="00597946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10" w:line="240" w:lineRule="exact"/>
        <w:jc w:val="both"/>
      </w:pPr>
    </w:p>
    <w:p w:rsidR="004E196A" w:rsidRPr="00510D4A" w:rsidRDefault="004E196A" w:rsidP="00597946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4E196A" w:rsidRPr="00510D4A" w:rsidRDefault="004E196A" w:rsidP="00597946">
      <w:pPr>
        <w:spacing w:before="8" w:line="240" w:lineRule="exact"/>
        <w:jc w:val="both"/>
      </w:pPr>
    </w:p>
    <w:p w:rsidR="004E196A" w:rsidRPr="00510D4A" w:rsidRDefault="004E196A" w:rsidP="00597946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597946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597946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Default="004E196A" w:rsidP="00C2308A">
      <w:pPr>
        <w:spacing w:before="8"/>
        <w:ind w:left="291" w:right="48"/>
        <w:jc w:val="both"/>
        <w:rPr>
          <w:b/>
          <w:spacing w:val="-2"/>
        </w:rPr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4E196A" w:rsidRDefault="004E196A" w:rsidP="00597946">
      <w:pPr>
        <w:ind w:left="291" w:right="5950"/>
        <w:jc w:val="both"/>
        <w:rPr>
          <w:b/>
          <w:spacing w:val="-2"/>
        </w:rPr>
      </w:pPr>
    </w:p>
    <w:p w:rsidR="004E196A" w:rsidRPr="00510D4A" w:rsidRDefault="004E196A" w:rsidP="00597946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597946">
      <w:pPr>
        <w:spacing w:before="13" w:line="240" w:lineRule="exact"/>
        <w:jc w:val="both"/>
      </w:pPr>
    </w:p>
    <w:p w:rsidR="004E196A" w:rsidRPr="00510D4A" w:rsidRDefault="004E196A" w:rsidP="00597946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05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597946">
      <w:pPr>
        <w:spacing w:before="4" w:line="260" w:lineRule="exact"/>
        <w:jc w:val="both"/>
      </w:pPr>
    </w:p>
    <w:p w:rsidR="004E196A" w:rsidRDefault="004E196A" w:rsidP="00597946">
      <w:pPr>
        <w:spacing w:line="276" w:lineRule="auto"/>
        <w:ind w:left="291" w:right="5921"/>
        <w:jc w:val="both"/>
        <w:rPr>
          <w:b/>
          <w:w w:val="103"/>
        </w:rPr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695864" w:rsidRPr="00992EE7" w:rsidRDefault="00695864" w:rsidP="00597946">
      <w:pPr>
        <w:spacing w:line="276" w:lineRule="auto"/>
        <w:ind w:left="291" w:right="5921"/>
        <w:jc w:val="both"/>
      </w:pPr>
      <w:bookmarkStart w:id="0" w:name="_GoBack"/>
      <w:bookmarkEnd w:id="0"/>
    </w:p>
    <w:p w:rsidR="004E196A" w:rsidRDefault="004E196A" w:rsidP="00597946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07232A" w:rsidRDefault="0007232A" w:rsidP="00597946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597946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597946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597946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597946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597946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597946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597946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597946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Pr="00992EE7" w:rsidRDefault="0007232A" w:rsidP="00597946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4E196A" w:rsidRPr="00992EE7" w:rsidRDefault="004E196A" w:rsidP="00597946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4E196A" w:rsidRPr="00992EE7" w:rsidRDefault="004E196A" w:rsidP="00597946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E12273" w:rsidRPr="009575F6" w:rsidRDefault="005263AA" w:rsidP="00597946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0449B7">
        <w:rPr>
          <w:rFonts w:ascii="Arial" w:hAnsi="Arial" w:cs="Arial"/>
        </w:rPr>
        <w:t xml:space="preserve">                       </w:t>
      </w:r>
      <w:r w:rsidR="003B2665">
        <w:rPr>
          <w:rFonts w:ascii="Arial" w:hAnsi="Arial" w:cs="Arial"/>
        </w:rPr>
        <w:t xml:space="preserve">                                         </w:t>
      </w:r>
      <w:r w:rsidR="004D483C">
        <w:rPr>
          <w:rFonts w:ascii="Arial" w:hAnsi="Arial" w:cs="Arial"/>
        </w:rPr>
        <w:t xml:space="preserve">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3B2665">
        <w:rPr>
          <w:rFonts w:ascii="Arial" w:hAnsi="Arial" w:cs="Arial"/>
        </w:rPr>
        <w:t>13</w:t>
      </w:r>
      <w:r w:rsidR="005E7D49" w:rsidRPr="009575F6">
        <w:rPr>
          <w:rFonts w:ascii="Arial" w:hAnsi="Arial" w:cs="Arial"/>
        </w:rPr>
        <w:t xml:space="preserve"> de março de 201</w:t>
      </w:r>
      <w:r w:rsidR="003B2665">
        <w:rPr>
          <w:rFonts w:ascii="Arial" w:hAnsi="Arial" w:cs="Arial"/>
        </w:rPr>
        <w:t>7</w:t>
      </w:r>
    </w:p>
    <w:p w:rsidR="00625AB6" w:rsidRPr="009575F6" w:rsidRDefault="00625AB6" w:rsidP="00597946">
      <w:pPr>
        <w:jc w:val="both"/>
        <w:rPr>
          <w:rFonts w:ascii="Arial" w:hAnsi="Arial" w:cs="Arial"/>
        </w:rPr>
      </w:pPr>
    </w:p>
    <w:p w:rsidR="00BB34FF" w:rsidRPr="009575F6" w:rsidRDefault="00BB34FF" w:rsidP="00597946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Default="001C7346" w:rsidP="00597946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Default="000449B7" w:rsidP="00597946">
      <w:pPr>
        <w:jc w:val="both"/>
        <w:rPr>
          <w:rFonts w:ascii="Arial" w:hAnsi="Arial" w:cs="Arial"/>
          <w:b/>
        </w:rPr>
      </w:pPr>
    </w:p>
    <w:p w:rsidR="000449B7" w:rsidRDefault="000449B7" w:rsidP="00597946">
      <w:pPr>
        <w:jc w:val="both"/>
        <w:rPr>
          <w:rFonts w:ascii="Arial" w:hAnsi="Arial" w:cs="Arial"/>
          <w:b/>
        </w:rPr>
      </w:pPr>
    </w:p>
    <w:p w:rsidR="000449B7" w:rsidRPr="009575F6" w:rsidRDefault="000449B7" w:rsidP="00597946">
      <w:pPr>
        <w:jc w:val="both"/>
        <w:rPr>
          <w:rFonts w:ascii="Arial" w:hAnsi="Arial" w:cs="Arial"/>
          <w:b/>
        </w:rPr>
      </w:pPr>
    </w:p>
    <w:p w:rsidR="00C340A7" w:rsidRPr="009575F6" w:rsidRDefault="00C340A7" w:rsidP="00597946">
      <w:pPr>
        <w:jc w:val="both"/>
        <w:rPr>
          <w:rFonts w:ascii="Arial" w:hAnsi="Arial" w:cs="Arial"/>
          <w:b/>
        </w:rPr>
      </w:pPr>
    </w:p>
    <w:p w:rsidR="007D7D1F" w:rsidRDefault="004D483C" w:rsidP="00597946">
      <w:pPr>
        <w:jc w:val="both"/>
        <w:rPr>
          <w:b/>
        </w:rPr>
      </w:pPr>
      <w:r>
        <w:rPr>
          <w:rFonts w:ascii="Arial" w:hAnsi="Arial" w:cs="Arial"/>
        </w:rPr>
        <w:t xml:space="preserve">JOÃO HOHEMBERGER DE OLIVEIRA         </w:t>
      </w:r>
      <w:r w:rsidR="00676D74" w:rsidRPr="009575F6">
        <w:rPr>
          <w:rFonts w:ascii="Arial" w:hAnsi="Arial" w:cs="Arial"/>
        </w:rPr>
        <w:t xml:space="preserve"> </w:t>
      </w:r>
      <w:r w:rsidR="005E50B9" w:rsidRPr="009575F6">
        <w:rPr>
          <w:rFonts w:ascii="Arial" w:hAnsi="Arial" w:cs="Arial"/>
        </w:rPr>
        <w:t xml:space="preserve">  </w:t>
      </w:r>
      <w:r w:rsidR="007C4BE7" w:rsidRPr="004D78A7">
        <w:rPr>
          <w:rFonts w:ascii="Arial" w:hAnsi="Arial" w:cs="Arial"/>
        </w:rPr>
        <w:t xml:space="preserve">  </w:t>
      </w:r>
      <w:r w:rsidR="007D7D1F" w:rsidRPr="007D7D1F">
        <w:t>ROSANI DOS SANTOS RIGHI</w:t>
      </w:r>
    </w:p>
    <w:p w:rsidR="005E7D49" w:rsidRPr="009575F6" w:rsidRDefault="00AF001B" w:rsidP="00597946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  </w:t>
      </w:r>
      <w:r w:rsidR="007D7D1F" w:rsidRPr="001A6C05">
        <w:rPr>
          <w:b/>
        </w:rPr>
        <w:t>ROSANI DOS SANTOS RIGHI</w:t>
      </w:r>
      <w:r w:rsidR="004D78A7" w:rsidRPr="009575F6">
        <w:rPr>
          <w:rFonts w:ascii="Arial" w:hAnsi="Arial" w:cs="Arial"/>
        </w:rPr>
        <w:t>,</w:t>
      </w:r>
    </w:p>
    <w:p w:rsidR="00C340A7" w:rsidRPr="009575F6" w:rsidRDefault="00C340A7" w:rsidP="00597946">
      <w:pPr>
        <w:jc w:val="both"/>
        <w:rPr>
          <w:rFonts w:ascii="Arial" w:hAnsi="Arial" w:cs="Arial"/>
        </w:rPr>
      </w:pPr>
    </w:p>
    <w:p w:rsidR="00E12273" w:rsidRPr="009575F6" w:rsidRDefault="00E12273" w:rsidP="00597946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597946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597946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9B7"/>
    <w:rsid w:val="00044BF6"/>
    <w:rsid w:val="000472A6"/>
    <w:rsid w:val="00057DC7"/>
    <w:rsid w:val="0006313D"/>
    <w:rsid w:val="0007232A"/>
    <w:rsid w:val="000846AC"/>
    <w:rsid w:val="000B56BA"/>
    <w:rsid w:val="000C04CC"/>
    <w:rsid w:val="00117F93"/>
    <w:rsid w:val="001256DA"/>
    <w:rsid w:val="001332FD"/>
    <w:rsid w:val="00136D22"/>
    <w:rsid w:val="00154155"/>
    <w:rsid w:val="001918A9"/>
    <w:rsid w:val="0019732A"/>
    <w:rsid w:val="001A13A3"/>
    <w:rsid w:val="001A32F2"/>
    <w:rsid w:val="001A6C05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86F99"/>
    <w:rsid w:val="002A2B1B"/>
    <w:rsid w:val="002B1374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7269F"/>
    <w:rsid w:val="0038506F"/>
    <w:rsid w:val="0039144C"/>
    <w:rsid w:val="003A1095"/>
    <w:rsid w:val="003B1607"/>
    <w:rsid w:val="003B2665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30314"/>
    <w:rsid w:val="004330DC"/>
    <w:rsid w:val="00437079"/>
    <w:rsid w:val="00440E4A"/>
    <w:rsid w:val="00445834"/>
    <w:rsid w:val="004646AB"/>
    <w:rsid w:val="00472C16"/>
    <w:rsid w:val="0048203F"/>
    <w:rsid w:val="004B4705"/>
    <w:rsid w:val="004B51C6"/>
    <w:rsid w:val="004C4F07"/>
    <w:rsid w:val="004C7342"/>
    <w:rsid w:val="004D483C"/>
    <w:rsid w:val="004D5441"/>
    <w:rsid w:val="004D78A7"/>
    <w:rsid w:val="004E1128"/>
    <w:rsid w:val="004E196A"/>
    <w:rsid w:val="005113E7"/>
    <w:rsid w:val="00515DCD"/>
    <w:rsid w:val="005201EA"/>
    <w:rsid w:val="005263AA"/>
    <w:rsid w:val="005467D0"/>
    <w:rsid w:val="0056646E"/>
    <w:rsid w:val="0057122B"/>
    <w:rsid w:val="00574839"/>
    <w:rsid w:val="005821EF"/>
    <w:rsid w:val="00586B40"/>
    <w:rsid w:val="00597946"/>
    <w:rsid w:val="005C3F80"/>
    <w:rsid w:val="005D419B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5864"/>
    <w:rsid w:val="006978C3"/>
    <w:rsid w:val="006A0B00"/>
    <w:rsid w:val="006B0B6F"/>
    <w:rsid w:val="006D658B"/>
    <w:rsid w:val="006E6B65"/>
    <w:rsid w:val="006F6C86"/>
    <w:rsid w:val="0070036D"/>
    <w:rsid w:val="00705C30"/>
    <w:rsid w:val="00710A54"/>
    <w:rsid w:val="00711B1A"/>
    <w:rsid w:val="0071276A"/>
    <w:rsid w:val="00721EF8"/>
    <w:rsid w:val="00731943"/>
    <w:rsid w:val="00742D3D"/>
    <w:rsid w:val="00795465"/>
    <w:rsid w:val="0079554D"/>
    <w:rsid w:val="007C4BE7"/>
    <w:rsid w:val="007C4D39"/>
    <w:rsid w:val="007C543F"/>
    <w:rsid w:val="007D3BCB"/>
    <w:rsid w:val="007D7D1F"/>
    <w:rsid w:val="008058BA"/>
    <w:rsid w:val="00813D1F"/>
    <w:rsid w:val="00815381"/>
    <w:rsid w:val="008179A4"/>
    <w:rsid w:val="008260B6"/>
    <w:rsid w:val="0084505A"/>
    <w:rsid w:val="00862FF8"/>
    <w:rsid w:val="00880194"/>
    <w:rsid w:val="0088330C"/>
    <w:rsid w:val="008A6354"/>
    <w:rsid w:val="008B6987"/>
    <w:rsid w:val="008D0B23"/>
    <w:rsid w:val="008D10B9"/>
    <w:rsid w:val="008D3A7A"/>
    <w:rsid w:val="008E3163"/>
    <w:rsid w:val="008E484E"/>
    <w:rsid w:val="008F1C3F"/>
    <w:rsid w:val="008F1F22"/>
    <w:rsid w:val="008F5214"/>
    <w:rsid w:val="009113BD"/>
    <w:rsid w:val="00922DFE"/>
    <w:rsid w:val="00926908"/>
    <w:rsid w:val="00933B1E"/>
    <w:rsid w:val="00955B50"/>
    <w:rsid w:val="009575F6"/>
    <w:rsid w:val="00965825"/>
    <w:rsid w:val="00965A20"/>
    <w:rsid w:val="0098208F"/>
    <w:rsid w:val="009846F9"/>
    <w:rsid w:val="00994E04"/>
    <w:rsid w:val="009968D4"/>
    <w:rsid w:val="009A021D"/>
    <w:rsid w:val="009A3E72"/>
    <w:rsid w:val="009A579C"/>
    <w:rsid w:val="009B0067"/>
    <w:rsid w:val="009B6FD3"/>
    <w:rsid w:val="009C4022"/>
    <w:rsid w:val="009D4E15"/>
    <w:rsid w:val="009D6B39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0228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6204"/>
    <w:rsid w:val="00B50759"/>
    <w:rsid w:val="00B52EF0"/>
    <w:rsid w:val="00B65BCA"/>
    <w:rsid w:val="00B906B5"/>
    <w:rsid w:val="00B91AE0"/>
    <w:rsid w:val="00BB34FF"/>
    <w:rsid w:val="00BC1967"/>
    <w:rsid w:val="00BC78F7"/>
    <w:rsid w:val="00BD214D"/>
    <w:rsid w:val="00BF0A72"/>
    <w:rsid w:val="00C2308A"/>
    <w:rsid w:val="00C33DE8"/>
    <w:rsid w:val="00C340A7"/>
    <w:rsid w:val="00C43056"/>
    <w:rsid w:val="00C47CB3"/>
    <w:rsid w:val="00C61E54"/>
    <w:rsid w:val="00C66E51"/>
    <w:rsid w:val="00C72A90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D2649"/>
    <w:rsid w:val="00CD4F6F"/>
    <w:rsid w:val="00CD7F0C"/>
    <w:rsid w:val="00D12E6D"/>
    <w:rsid w:val="00D13A93"/>
    <w:rsid w:val="00D27426"/>
    <w:rsid w:val="00D34D28"/>
    <w:rsid w:val="00D52791"/>
    <w:rsid w:val="00D74F2E"/>
    <w:rsid w:val="00D866A8"/>
    <w:rsid w:val="00DB7675"/>
    <w:rsid w:val="00DC7986"/>
    <w:rsid w:val="00DD2B67"/>
    <w:rsid w:val="00DF0605"/>
    <w:rsid w:val="00DF2012"/>
    <w:rsid w:val="00E005BA"/>
    <w:rsid w:val="00E12273"/>
    <w:rsid w:val="00E26CC6"/>
    <w:rsid w:val="00E454B5"/>
    <w:rsid w:val="00E46D05"/>
    <w:rsid w:val="00E50283"/>
    <w:rsid w:val="00E63E81"/>
    <w:rsid w:val="00E70D95"/>
    <w:rsid w:val="00E7144C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0AA9"/>
    <w:rsid w:val="00ED2A48"/>
    <w:rsid w:val="00EF7C40"/>
    <w:rsid w:val="00F02E1D"/>
    <w:rsid w:val="00F03F57"/>
    <w:rsid w:val="00F10D6D"/>
    <w:rsid w:val="00F16559"/>
    <w:rsid w:val="00F16E6C"/>
    <w:rsid w:val="00F44EC8"/>
    <w:rsid w:val="00F46FE2"/>
    <w:rsid w:val="00F57FD2"/>
    <w:rsid w:val="00F65F32"/>
    <w:rsid w:val="00F676C5"/>
    <w:rsid w:val="00F91B89"/>
    <w:rsid w:val="00F93640"/>
    <w:rsid w:val="00FA1BEF"/>
    <w:rsid w:val="00FA2C90"/>
    <w:rsid w:val="00FB27EA"/>
    <w:rsid w:val="00FB7718"/>
    <w:rsid w:val="00FC572D"/>
    <w:rsid w:val="00FE03C3"/>
    <w:rsid w:val="00FE35F3"/>
    <w:rsid w:val="00FE3608"/>
    <w:rsid w:val="00FE64FE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</Template>
  <TotalTime>18</TotalTime>
  <Pages>5</Pages>
  <Words>1495</Words>
  <Characters>8077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Usuário do Windows</cp:lastModifiedBy>
  <cp:revision>27</cp:revision>
  <cp:lastPrinted>2016-03-21T18:38:00Z</cp:lastPrinted>
  <dcterms:created xsi:type="dcterms:W3CDTF">2017-03-13T13:55:00Z</dcterms:created>
  <dcterms:modified xsi:type="dcterms:W3CDTF">2017-03-13T16:37:00Z</dcterms:modified>
</cp:coreProperties>
</file>