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357F33">
        <w:rPr>
          <w:b/>
        </w:rPr>
        <w:t>1</w:t>
      </w:r>
      <w:r w:rsidR="00B24E11">
        <w:rPr>
          <w:b/>
        </w:rPr>
        <w:t>3</w:t>
      </w:r>
      <w:r w:rsidR="00F03F57">
        <w:rPr>
          <w:b/>
        </w:rPr>
        <w:t>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F04358" w:rsidRPr="00BA5E5A" w:rsidRDefault="004C7342" w:rsidP="00F04358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 xml:space="preserve">, </w:t>
      </w:r>
      <w:r w:rsidR="00F04358" w:rsidRPr="00BA5E5A">
        <w:t>e por outro lado</w:t>
      </w:r>
      <w:r w:rsidR="00F04358" w:rsidRPr="001A6C05">
        <w:rPr>
          <w:b/>
        </w:rPr>
        <w:t xml:space="preserve"> </w:t>
      </w:r>
      <w:r w:rsidR="00F04358">
        <w:rPr>
          <w:b/>
        </w:rPr>
        <w:t>LUCIMAR DE OLIVEIRA CARDOSO</w:t>
      </w:r>
      <w:r w:rsidR="00F04358">
        <w:t xml:space="preserve">, com sede na localidade de Rincão de Santo </w:t>
      </w:r>
      <w:proofErr w:type="spellStart"/>
      <w:r w:rsidR="00F04358">
        <w:t>Antonio</w:t>
      </w:r>
      <w:proofErr w:type="spellEnd"/>
      <w:r w:rsidR="00F04358">
        <w:t xml:space="preserve"> </w:t>
      </w:r>
      <w:r w:rsidR="00F04358" w:rsidRPr="00BA5E5A">
        <w:t xml:space="preserve">, </w:t>
      </w:r>
      <w:proofErr w:type="spellStart"/>
      <w:r w:rsidR="00F04358" w:rsidRPr="00BA5E5A">
        <w:t>n.º</w:t>
      </w:r>
      <w:r w:rsidR="00F04358">
        <w:t>s</w:t>
      </w:r>
      <w:proofErr w:type="spellEnd"/>
      <w:r w:rsidR="00F04358">
        <w:t>/n</w:t>
      </w:r>
      <w:r w:rsidR="00F04358" w:rsidRPr="00BA5E5A">
        <w:t xml:space="preserve">, em </w:t>
      </w:r>
      <w:r w:rsidR="00F04358">
        <w:t>Jari RS</w:t>
      </w:r>
      <w:r w:rsidR="00F04358" w:rsidRPr="00BA5E5A">
        <w:t xml:space="preserve">, inscrita no </w:t>
      </w:r>
      <w:r w:rsidR="00F04358">
        <w:t>CPF</w:t>
      </w:r>
      <w:r w:rsidR="00F04358" w:rsidRPr="00BA5E5A">
        <w:t xml:space="preserve"> sob n.º </w:t>
      </w:r>
      <w:r w:rsidR="00F04358">
        <w:t>001.236.740-00</w:t>
      </w:r>
      <w:r w:rsidR="00F04358" w:rsidRPr="00BA5E5A">
        <w:t>, (para grupo formal), doravante denominado (a)CONTRATADO (A), fundamentados nas disposições Lei n° 11.947/2009, e tendo em vista o que consta na Chamada Pública nº 0</w:t>
      </w:r>
      <w:r w:rsidR="00F04358">
        <w:t>1</w:t>
      </w:r>
      <w:r w:rsidR="00F04358" w:rsidRPr="00BA5E5A">
        <w:t>-201</w:t>
      </w:r>
      <w:r w:rsidR="00F04358">
        <w:t>7</w:t>
      </w:r>
      <w:r w:rsidR="00F04358" w:rsidRPr="00BA5E5A">
        <w:t>, resolvem celebrar o presente contrato mediante as cláusulas que seguem:</w:t>
      </w:r>
    </w:p>
    <w:p w:rsidR="004D21F2" w:rsidRDefault="004D21F2" w:rsidP="008E0F5A">
      <w:pPr>
        <w:autoSpaceDE w:val="0"/>
        <w:autoSpaceDN w:val="0"/>
        <w:adjustRightInd w:val="0"/>
        <w:ind w:left="284"/>
        <w:jc w:val="both"/>
      </w:pPr>
    </w:p>
    <w:p w:rsidR="004E196A" w:rsidRPr="00510D4A" w:rsidRDefault="004E196A" w:rsidP="004E196A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" w:line="260" w:lineRule="exact"/>
        <w:jc w:val="both"/>
      </w:pPr>
    </w:p>
    <w:p w:rsidR="004E196A" w:rsidRPr="00510D4A" w:rsidRDefault="004E196A" w:rsidP="004E196A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Pr="00510D4A" w:rsidRDefault="004E196A" w:rsidP="004E196A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40" w:lineRule="exact"/>
        <w:jc w:val="both"/>
      </w:pPr>
    </w:p>
    <w:p w:rsidR="004E196A" w:rsidRPr="00510D4A" w:rsidRDefault="004E196A" w:rsidP="004E196A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5821EF">
        <w:rPr>
          <w:rFonts w:ascii="Times-Roman" w:hAnsi="Times-Roman" w:cs="Times-Roman"/>
          <w:sz w:val="23"/>
          <w:szCs w:val="23"/>
        </w:rPr>
        <w:t xml:space="preserve"> </w:t>
      </w:r>
      <w:r w:rsidR="0043672C" w:rsidRPr="0043672C">
        <w:rPr>
          <w:rFonts w:ascii="Times-Roman" w:hAnsi="Times-Roman" w:cs="Times-Roman"/>
          <w:b/>
          <w:sz w:val="23"/>
          <w:szCs w:val="23"/>
        </w:rPr>
        <w:t>936,</w:t>
      </w:r>
      <w:proofErr w:type="gramStart"/>
      <w:r w:rsidR="0043672C" w:rsidRPr="0043672C">
        <w:rPr>
          <w:rFonts w:ascii="Times-Roman" w:hAnsi="Times-Roman" w:cs="Times-Roman"/>
          <w:b/>
          <w:sz w:val="23"/>
          <w:szCs w:val="23"/>
        </w:rPr>
        <w:t>70</w:t>
      </w:r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proofErr w:type="gramEnd"/>
      <w:r w:rsidR="0043672C">
        <w:rPr>
          <w:rFonts w:ascii="Times-Roman" w:hAnsi="Times-Roman" w:cs="Times-Roman"/>
          <w:sz w:val="23"/>
          <w:szCs w:val="23"/>
        </w:rPr>
        <w:t xml:space="preserve"> novecentos e trinta e seis reais e setenta centavos</w:t>
      </w:r>
      <w:r w:rsidR="00C7496A">
        <w:rPr>
          <w:rFonts w:ascii="Times-Roman" w:hAnsi="Times-Roman" w:cs="Times-Roman"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C936B3" w:rsidRDefault="00731943" w:rsidP="00E25AD4">
            <w:pPr>
              <w:jc w:val="both"/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ED0AA9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Moranga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D30B9F">
            <w:pPr>
              <w:jc w:val="center"/>
            </w:pPr>
            <w:r>
              <w:t>20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2,75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0B9F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Alho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863406">
            <w:pPr>
              <w:jc w:val="center"/>
            </w:pPr>
            <w:r>
              <w:t>2,4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26,20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Batata doce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18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3,68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Couve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32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Cebola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11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Laranja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10 kg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2,98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Milho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BF2C97">
            <w:pPr>
              <w:jc w:val="center"/>
            </w:pPr>
            <w:r>
              <w:t xml:space="preserve">40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BF2C97">
            <w:pPr>
              <w:jc w:val="center"/>
              <w:rPr>
                <w:b/>
              </w:rPr>
            </w:pPr>
            <w:r>
              <w:rPr>
                <w:b/>
              </w:rPr>
              <w:t>1,42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Mandioca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35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3,55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Pimentão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1,5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Beterraba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16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3,23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Cenoura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Default="003D0DC9" w:rsidP="00E25AD4">
            <w:pPr>
              <w:jc w:val="center"/>
            </w:pPr>
            <w:r>
              <w:t>13 kg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3,53</w:t>
            </w:r>
          </w:p>
        </w:tc>
      </w:tr>
      <w:tr w:rsidR="00731943" w:rsidRPr="00AF01EB" w:rsidTr="008179A4">
        <w:trPr>
          <w:trHeight w:hRule="exact" w:val="266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61E54" w:rsidRPr="00C613F4" w:rsidRDefault="003D0DC9" w:rsidP="00E25AD4">
            <w:pPr>
              <w:jc w:val="center"/>
            </w:pPr>
            <w:r>
              <w:t>Repolho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8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3,20</w:t>
            </w:r>
          </w:p>
        </w:tc>
      </w:tr>
      <w:tr w:rsidR="00731943" w:rsidRPr="00AF01EB" w:rsidTr="008179A4">
        <w:trPr>
          <w:trHeight w:hRule="exact" w:val="271"/>
        </w:trPr>
        <w:tc>
          <w:tcPr>
            <w:tcW w:w="8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Couve flor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10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4,17</w:t>
            </w:r>
          </w:p>
        </w:tc>
      </w:tr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Brócolis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14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3,50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C61E54" w:rsidRPr="00C613F4" w:rsidRDefault="003D0DC9" w:rsidP="00863406">
            <w:pPr>
              <w:jc w:val="center"/>
            </w:pPr>
            <w:r>
              <w:t>Tempero verde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20 </w:t>
            </w:r>
            <w:proofErr w:type="spellStart"/>
            <w:r>
              <w:t>mass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1,87</w:t>
            </w:r>
          </w:p>
        </w:tc>
      </w:tr>
      <w:tr w:rsidR="00731943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>Alface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3D0DC9" w:rsidP="00E25AD4">
            <w:pPr>
              <w:jc w:val="center"/>
            </w:pPr>
            <w:r>
              <w:t xml:space="preserve">67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2,38</w:t>
            </w:r>
          </w:p>
        </w:tc>
      </w:tr>
      <w:tr w:rsidR="00843866" w:rsidRPr="00AF01EB" w:rsidTr="008179A4">
        <w:trPr>
          <w:trHeight w:hRule="exact" w:val="269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843866" w:rsidRDefault="003D0DC9" w:rsidP="00E25AD4">
            <w:pPr>
              <w:jc w:val="center"/>
            </w:pPr>
            <w:r>
              <w:t>Rúcula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3D0DC9" w:rsidP="00E25AD4">
            <w:pPr>
              <w:jc w:val="center"/>
            </w:pPr>
            <w:r>
              <w:t xml:space="preserve">17 </w:t>
            </w:r>
            <w:proofErr w:type="spellStart"/>
            <w:r>
              <w:t>und</w:t>
            </w:r>
            <w:proofErr w:type="spellEnd"/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43866" w:rsidRDefault="003D0DC9" w:rsidP="00E25AD4">
            <w:pPr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</w:tr>
    </w:tbl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proofErr w:type="gramStart"/>
      <w:r w:rsidRPr="00510D4A">
        <w:rPr>
          <w:spacing w:val="-5"/>
        </w:rPr>
        <w:t>a</w:t>
      </w:r>
      <w:r w:rsidRPr="00510D4A">
        <w:t>o  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 xml:space="preserve">as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06499A" w:rsidRDefault="004E196A" w:rsidP="004E196A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4E196A">
      <w:pPr>
        <w:spacing w:before="14" w:line="276" w:lineRule="auto"/>
        <w:jc w:val="both"/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4E196A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4E196A">
      <w:pPr>
        <w:spacing w:line="276" w:lineRule="auto"/>
        <w:ind w:left="291" w:right="83"/>
        <w:jc w:val="both"/>
      </w:pPr>
      <w:r w:rsidRPr="00510D4A">
        <w:rPr>
          <w:spacing w:val="-2"/>
        </w:rPr>
        <w:lastRenderedPageBreak/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4E196A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ind w:left="291" w:right="6565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5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992EE7" w:rsidRDefault="004E196A" w:rsidP="004E196A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Default="00933B1E" w:rsidP="004E196A">
      <w:pPr>
        <w:spacing w:line="246" w:lineRule="auto"/>
        <w:ind w:left="291" w:right="81"/>
        <w:jc w:val="both"/>
        <w:rPr>
          <w:w w:val="102"/>
        </w:rPr>
      </w:pPr>
    </w:p>
    <w:p w:rsidR="00933B1E" w:rsidRPr="00510D4A" w:rsidRDefault="00933B1E" w:rsidP="004E196A">
      <w:pPr>
        <w:spacing w:line="246" w:lineRule="auto"/>
        <w:ind w:left="291" w:right="81"/>
        <w:jc w:val="both"/>
      </w:pP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233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9" w:line="240" w:lineRule="exact"/>
        <w:jc w:val="both"/>
      </w:pPr>
    </w:p>
    <w:p w:rsidR="004E196A" w:rsidRPr="00510D4A" w:rsidRDefault="004E196A" w:rsidP="004E196A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7" w:line="240" w:lineRule="exact"/>
        <w:jc w:val="both"/>
      </w:pPr>
    </w:p>
    <w:p w:rsidR="004E196A" w:rsidRPr="00510D4A" w:rsidRDefault="004E196A" w:rsidP="004E196A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4E196A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4E196A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4E196A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4" w:line="260" w:lineRule="exact"/>
        <w:jc w:val="both"/>
      </w:pPr>
    </w:p>
    <w:p w:rsidR="004E196A" w:rsidRDefault="004E196A" w:rsidP="004E196A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4E196A" w:rsidRPr="00992EE7" w:rsidRDefault="004E196A" w:rsidP="004E196A">
      <w:pPr>
        <w:spacing w:line="276" w:lineRule="auto"/>
        <w:ind w:left="291" w:right="5921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07232A" w:rsidRPr="00992EE7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4D483C" w:rsidP="00E12273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</w:t>
      </w:r>
      <w:r w:rsidR="005F0F5E">
        <w:rPr>
          <w:rFonts w:ascii="Arial" w:hAnsi="Arial" w:cs="Arial"/>
        </w:rPr>
        <w:t xml:space="preserve">             </w:t>
      </w:r>
      <w:r w:rsidR="005F0F5E" w:rsidRPr="005F0F5E">
        <w:t>LUCIMAR DE OLIVEIRA CARDOSO</w:t>
      </w:r>
    </w:p>
    <w:p w:rsidR="00FA47B3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</w:t>
      </w:r>
      <w:r w:rsidR="000849B4">
        <w:rPr>
          <w:rFonts w:ascii="Arial" w:hAnsi="Arial" w:cs="Arial"/>
          <w:b/>
        </w:rPr>
        <w:t xml:space="preserve">                 </w:t>
      </w:r>
      <w:r w:rsidR="00FA47B3">
        <w:rPr>
          <w:rFonts w:ascii="Arial" w:hAnsi="Arial" w:cs="Arial"/>
          <w:b/>
        </w:rPr>
        <w:t xml:space="preserve">           </w:t>
      </w:r>
      <w:bookmarkStart w:id="0" w:name="_GoBack"/>
      <w:bookmarkEnd w:id="0"/>
      <w:r w:rsidR="005F0F5E">
        <w:rPr>
          <w:b/>
        </w:rPr>
        <w:t>LUCIMAR DE OLIVEIRA CARDOSO</w:t>
      </w:r>
      <w:r w:rsidR="005F0F5E" w:rsidRPr="009575F6">
        <w:rPr>
          <w:rFonts w:ascii="Arial" w:hAnsi="Arial" w:cs="Arial"/>
        </w:rPr>
        <w:t xml:space="preserve"> </w:t>
      </w:r>
    </w:p>
    <w:p w:rsidR="00FA47B3" w:rsidRDefault="00FA47B3" w:rsidP="00E12273">
      <w:pPr>
        <w:jc w:val="both"/>
        <w:rPr>
          <w:rFonts w:ascii="Arial" w:hAnsi="Arial" w:cs="Arial"/>
        </w:rPr>
      </w:pPr>
    </w:p>
    <w:p w:rsidR="00FA47B3" w:rsidRDefault="00FA47B3" w:rsidP="00E12273">
      <w:pPr>
        <w:jc w:val="both"/>
        <w:rPr>
          <w:rFonts w:ascii="Arial" w:hAnsi="Arial" w:cs="Arial"/>
        </w:rPr>
      </w:pPr>
    </w:p>
    <w:p w:rsidR="00FA47B3" w:rsidRDefault="00FA47B3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849B4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94EBD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57F33"/>
    <w:rsid w:val="0037269F"/>
    <w:rsid w:val="0038506F"/>
    <w:rsid w:val="0039144C"/>
    <w:rsid w:val="003A1095"/>
    <w:rsid w:val="003B1607"/>
    <w:rsid w:val="003B2665"/>
    <w:rsid w:val="003B6A78"/>
    <w:rsid w:val="003C5B9D"/>
    <w:rsid w:val="003C725B"/>
    <w:rsid w:val="003D0DC9"/>
    <w:rsid w:val="003D14FE"/>
    <w:rsid w:val="003D5E6A"/>
    <w:rsid w:val="003E75CD"/>
    <w:rsid w:val="003F2C51"/>
    <w:rsid w:val="004123FF"/>
    <w:rsid w:val="004137A7"/>
    <w:rsid w:val="00424679"/>
    <w:rsid w:val="004330DC"/>
    <w:rsid w:val="0043672C"/>
    <w:rsid w:val="00437079"/>
    <w:rsid w:val="00440E4A"/>
    <w:rsid w:val="00445834"/>
    <w:rsid w:val="00472C16"/>
    <w:rsid w:val="0048203F"/>
    <w:rsid w:val="00485F4B"/>
    <w:rsid w:val="004B4705"/>
    <w:rsid w:val="004B51C6"/>
    <w:rsid w:val="004C4F07"/>
    <w:rsid w:val="004C7342"/>
    <w:rsid w:val="004D21F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C3F80"/>
    <w:rsid w:val="005D419B"/>
    <w:rsid w:val="005D60DE"/>
    <w:rsid w:val="005E2814"/>
    <w:rsid w:val="005E294C"/>
    <w:rsid w:val="005E50B9"/>
    <w:rsid w:val="005E7D49"/>
    <w:rsid w:val="005F0F5E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B0B6F"/>
    <w:rsid w:val="006D645B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3866"/>
    <w:rsid w:val="0084505A"/>
    <w:rsid w:val="00862FF8"/>
    <w:rsid w:val="00863406"/>
    <w:rsid w:val="00880194"/>
    <w:rsid w:val="0088330C"/>
    <w:rsid w:val="008A6354"/>
    <w:rsid w:val="008B6987"/>
    <w:rsid w:val="008D0B23"/>
    <w:rsid w:val="008D10B9"/>
    <w:rsid w:val="008D3A7A"/>
    <w:rsid w:val="008E0F5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70E0E"/>
    <w:rsid w:val="0098208F"/>
    <w:rsid w:val="009846F9"/>
    <w:rsid w:val="00984F4B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24E11"/>
    <w:rsid w:val="00B33834"/>
    <w:rsid w:val="00B46204"/>
    <w:rsid w:val="00B50759"/>
    <w:rsid w:val="00B52EF0"/>
    <w:rsid w:val="00B65BCA"/>
    <w:rsid w:val="00B81DE7"/>
    <w:rsid w:val="00B906B5"/>
    <w:rsid w:val="00B91AE0"/>
    <w:rsid w:val="00BA5694"/>
    <w:rsid w:val="00BB34FF"/>
    <w:rsid w:val="00BC1967"/>
    <w:rsid w:val="00BC78F7"/>
    <w:rsid w:val="00BD214D"/>
    <w:rsid w:val="00BF0A72"/>
    <w:rsid w:val="00BF2C97"/>
    <w:rsid w:val="00C23069"/>
    <w:rsid w:val="00C33DE8"/>
    <w:rsid w:val="00C340A7"/>
    <w:rsid w:val="00C43056"/>
    <w:rsid w:val="00C47CB3"/>
    <w:rsid w:val="00C61E54"/>
    <w:rsid w:val="00C66E51"/>
    <w:rsid w:val="00C72A90"/>
    <w:rsid w:val="00C7496A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0B9F"/>
    <w:rsid w:val="00D34D28"/>
    <w:rsid w:val="00D52791"/>
    <w:rsid w:val="00D74F2E"/>
    <w:rsid w:val="00D866A8"/>
    <w:rsid w:val="00D97BDA"/>
    <w:rsid w:val="00DB7675"/>
    <w:rsid w:val="00DC7986"/>
    <w:rsid w:val="00DD2B67"/>
    <w:rsid w:val="00DE37DC"/>
    <w:rsid w:val="00DF0605"/>
    <w:rsid w:val="00DF2012"/>
    <w:rsid w:val="00E005BA"/>
    <w:rsid w:val="00E12273"/>
    <w:rsid w:val="00E26CC6"/>
    <w:rsid w:val="00E3252E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D7C96"/>
    <w:rsid w:val="00EE089F"/>
    <w:rsid w:val="00EF7C40"/>
    <w:rsid w:val="00F00E04"/>
    <w:rsid w:val="00F02E1D"/>
    <w:rsid w:val="00F03F57"/>
    <w:rsid w:val="00F04358"/>
    <w:rsid w:val="00F10D6D"/>
    <w:rsid w:val="00F16559"/>
    <w:rsid w:val="00F16E6C"/>
    <w:rsid w:val="00F44EC8"/>
    <w:rsid w:val="00F46FE2"/>
    <w:rsid w:val="00F57FD2"/>
    <w:rsid w:val="00F65F32"/>
    <w:rsid w:val="00F676C5"/>
    <w:rsid w:val="00F703D3"/>
    <w:rsid w:val="00F91B89"/>
    <w:rsid w:val="00F93640"/>
    <w:rsid w:val="00FA2C90"/>
    <w:rsid w:val="00FA47B3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8</TotalTime>
  <Pages>5</Pages>
  <Words>1501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9</cp:revision>
  <cp:lastPrinted>2016-03-21T18:38:00Z</cp:lastPrinted>
  <dcterms:created xsi:type="dcterms:W3CDTF">2017-03-13T16:11:00Z</dcterms:created>
  <dcterms:modified xsi:type="dcterms:W3CDTF">2017-03-13T16:46:00Z</dcterms:modified>
</cp:coreProperties>
</file>