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8A6354">
        <w:rPr>
          <w:b/>
        </w:rPr>
        <w:t>4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862FF8" w:rsidRPr="00BA5E5A" w:rsidRDefault="00F02E1D" w:rsidP="00862FF8">
      <w:pPr>
        <w:autoSpaceDE w:val="0"/>
        <w:autoSpaceDN w:val="0"/>
        <w:adjustRightInd w:val="0"/>
        <w:ind w:left="284"/>
        <w:jc w:val="both"/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>, brasileiro, casado, agropecuarista, residente e domiciliado na Localidade de Rincão de Santo Antonio, s/n.º , nesta cidade de Jari RS, portador do CPF n.º 777.652.570-72 a seguir denominada CONTRATANTE</w:t>
      </w:r>
      <w:r w:rsidR="00862FF8" w:rsidRPr="00BA5E5A">
        <w:t xml:space="preserve">, e por outro lado </w:t>
      </w:r>
      <w:r w:rsidR="005D419B" w:rsidRPr="005D419B">
        <w:rPr>
          <w:b/>
        </w:rPr>
        <w:t xml:space="preserve">ROSA ADRIANE CHAGAS </w:t>
      </w:r>
      <w:r w:rsidR="00BD214D">
        <w:rPr>
          <w:b/>
        </w:rPr>
        <w:t xml:space="preserve"> </w:t>
      </w:r>
      <w:r w:rsidR="005D419B" w:rsidRPr="005D419B">
        <w:rPr>
          <w:b/>
        </w:rPr>
        <w:t>LUBASCHESWSKI</w:t>
      </w:r>
      <w:r w:rsidR="005D419B">
        <w:t xml:space="preserve">, com sede na localidade de Rincão de Santo Antonio </w:t>
      </w:r>
      <w:r w:rsidR="00862FF8" w:rsidRPr="00BA5E5A">
        <w:t xml:space="preserve">, </w:t>
      </w:r>
      <w:proofErr w:type="spellStart"/>
      <w:r w:rsidR="00862FF8" w:rsidRPr="00BA5E5A">
        <w:t>n.º</w:t>
      </w:r>
      <w:r w:rsidR="005D419B">
        <w:t>s</w:t>
      </w:r>
      <w:proofErr w:type="spellEnd"/>
      <w:r w:rsidR="005D419B">
        <w:t>/n</w:t>
      </w:r>
      <w:r w:rsidR="00862FF8" w:rsidRPr="00BA5E5A">
        <w:t xml:space="preserve">, em (município), inscrita no </w:t>
      </w:r>
      <w:r w:rsidR="005D419B">
        <w:t>CPF</w:t>
      </w:r>
      <w:r w:rsidR="00862FF8" w:rsidRPr="00BA5E5A">
        <w:t xml:space="preserve"> sob n.º </w:t>
      </w:r>
      <w:r w:rsidR="005D419B">
        <w:t>957.665.880-20</w:t>
      </w:r>
      <w:r w:rsidR="00862FF8" w:rsidRPr="00BA5E5A">
        <w:t>, (para grupo formal), doravante denominado (a)CONTRATADO (A), fundamentados nas disposições Lei n° 11.947/2009, e tendo em vista o que consta na Chamada Pública nº 0</w:t>
      </w:r>
      <w:r w:rsidR="00862FF8">
        <w:t>1</w:t>
      </w:r>
      <w:r w:rsidR="00862FF8" w:rsidRPr="00BA5E5A">
        <w:t>-201</w:t>
      </w:r>
      <w:r w:rsidR="00862FF8">
        <w:t>6</w:t>
      </w:r>
      <w:r w:rsidR="00862FF8" w:rsidRPr="00BA5E5A">
        <w:t>, resolvem celebrar o presente contrato mediante as cláusulas que seguem:</w:t>
      </w:r>
    </w:p>
    <w:p w:rsidR="00862FF8" w:rsidRPr="00BA5E5A" w:rsidRDefault="00862FF8" w:rsidP="00862FF8">
      <w:pPr>
        <w:spacing w:line="360" w:lineRule="auto"/>
        <w:ind w:left="284"/>
        <w:jc w:val="both"/>
      </w:pPr>
    </w:p>
    <w:p w:rsidR="00862FF8" w:rsidRPr="00510D4A" w:rsidRDefault="00862FF8" w:rsidP="00862FF8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862FF8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Abril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" w:line="260" w:lineRule="exact"/>
        <w:jc w:val="both"/>
      </w:pPr>
    </w:p>
    <w:p w:rsidR="00862FF8" w:rsidRPr="00510D4A" w:rsidRDefault="00862FF8" w:rsidP="00862FF8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proofErr w:type="gramStart"/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36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proofErr w:type="gramEnd"/>
      <w:r w:rsidRPr="00510D4A">
        <w:t xml:space="preserve">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40" w:lineRule="exact"/>
        <w:jc w:val="both"/>
      </w:pPr>
    </w:p>
    <w:p w:rsidR="00862FF8" w:rsidRPr="00510D4A" w:rsidRDefault="00862FF8" w:rsidP="00862FF8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C47CB3">
        <w:rPr>
          <w:rFonts w:ascii="Times-Roman" w:hAnsi="Times-Roman" w:cs="Times-Roman"/>
          <w:sz w:val="23"/>
          <w:szCs w:val="23"/>
        </w:rPr>
        <w:t xml:space="preserve"> 1.494,15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C47CB3">
        <w:rPr>
          <w:rFonts w:ascii="Times-Roman" w:hAnsi="Times-Roman" w:cs="Times-Roman"/>
          <w:sz w:val="23"/>
          <w:szCs w:val="23"/>
        </w:rPr>
        <w:t>hum mil e quatrocentos e noventa e quatro reais e quinze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E63E81" w:rsidRDefault="00E63E81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E63E81" w:rsidRDefault="00E63E81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AF52E4" w:rsidRDefault="00AF52E4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5056"/>
        <w:gridCol w:w="1701"/>
        <w:gridCol w:w="1559"/>
      </w:tblGrid>
      <w:tr w:rsidR="00AF52E4" w:rsidRPr="00510D4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C936B3" w:rsidRDefault="00AF52E4" w:rsidP="00B07DC6">
            <w:pPr>
              <w:jc w:val="both"/>
            </w:pP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AF52E4">
            <w:pPr>
              <w:spacing w:before="5" w:line="240" w:lineRule="exact"/>
              <w:ind w:left="373"/>
              <w:jc w:val="both"/>
            </w:pPr>
            <w:r w:rsidRPr="00510D4A">
              <w:rPr>
                <w:b/>
                <w:spacing w:val="-23"/>
                <w:position w:val="-1"/>
              </w:rPr>
              <w:t>V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position w:val="-1"/>
              </w:rPr>
              <w:t>l</w:t>
            </w:r>
            <w:r w:rsidRPr="00510D4A">
              <w:rPr>
                <w:b/>
                <w:spacing w:val="2"/>
                <w:position w:val="-1"/>
              </w:rPr>
              <w:t>o</w:t>
            </w:r>
            <w:r w:rsidRPr="00510D4A">
              <w:rPr>
                <w:b/>
                <w:position w:val="-1"/>
              </w:rPr>
              <w:t>r</w:t>
            </w:r>
            <w:r w:rsidRPr="00510D4A">
              <w:rPr>
                <w:b/>
                <w:spacing w:val="10"/>
                <w:position w:val="-1"/>
              </w:rPr>
              <w:t xml:space="preserve"> </w:t>
            </w:r>
            <w:r>
              <w:rPr>
                <w:b/>
                <w:spacing w:val="10"/>
                <w:position w:val="-1"/>
              </w:rPr>
              <w:t>total</w:t>
            </w:r>
            <w:r w:rsidRPr="00510D4A">
              <w:rPr>
                <w:b/>
                <w:spacing w:val="16"/>
                <w:position w:val="-1"/>
              </w:rPr>
              <w:t xml:space="preserve"> 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w w:val="102"/>
                <w:position w:val="-1"/>
              </w:rPr>
              <w:t>$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</w:pPr>
            <w:r w:rsidRPr="00C613F4">
              <w:t>Moranga</w:t>
            </w:r>
            <w:r>
              <w:t xml:space="preserve"> –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38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13A93" w:rsidP="00B07DC6">
            <w:pPr>
              <w:jc w:val="center"/>
              <w:rPr>
                <w:b/>
              </w:rPr>
            </w:pPr>
            <w:r>
              <w:rPr>
                <w:b/>
              </w:rPr>
              <w:t>96,14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2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ALHO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4,6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13A93" w:rsidP="00B07DC6">
            <w:pPr>
              <w:jc w:val="center"/>
              <w:rPr>
                <w:b/>
              </w:rPr>
            </w:pPr>
            <w:r>
              <w:rPr>
                <w:b/>
              </w:rPr>
              <w:t>108,88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3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BATATA DOCE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20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13A93" w:rsidP="00B07DC6">
            <w:pPr>
              <w:jc w:val="center"/>
              <w:rPr>
                <w:b/>
              </w:rPr>
            </w:pPr>
            <w:r>
              <w:rPr>
                <w:b/>
              </w:rPr>
              <w:t>77,00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4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COUVE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37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33834" w:rsidP="00B07DC6">
            <w:pPr>
              <w:jc w:val="center"/>
              <w:rPr>
                <w:b/>
              </w:rPr>
            </w:pPr>
            <w:r>
              <w:rPr>
                <w:b/>
              </w:rPr>
              <w:t>59,20</w:t>
            </w:r>
          </w:p>
        </w:tc>
      </w:tr>
      <w:tr w:rsidR="00AF52E4" w:rsidRPr="00FF240A" w:rsidTr="00AF52E4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5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LARANJA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34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FF240A" w:rsidRDefault="00B33834" w:rsidP="00B07DC6">
            <w:pPr>
              <w:jc w:val="center"/>
              <w:rPr>
                <w:b/>
              </w:rPr>
            </w:pPr>
            <w:r>
              <w:rPr>
                <w:b/>
              </w:rPr>
              <w:t>96,22</w:t>
            </w:r>
          </w:p>
        </w:tc>
      </w:tr>
      <w:tr w:rsidR="00AF52E4" w:rsidRPr="00FF240A" w:rsidTr="00AF52E4">
        <w:trPr>
          <w:trHeight w:hRule="exact" w:val="271"/>
        </w:trPr>
        <w:tc>
          <w:tcPr>
            <w:tcW w:w="10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6</w:t>
            </w:r>
          </w:p>
        </w:tc>
        <w:tc>
          <w:tcPr>
            <w:tcW w:w="505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BC1967" w:rsidP="00B07DC6">
            <w:pPr>
              <w:jc w:val="center"/>
            </w:pPr>
            <w:r>
              <w:t xml:space="preserve">MANDIOCA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BC1967" w:rsidP="00B07DC6">
            <w:pPr>
              <w:jc w:val="center"/>
            </w:pPr>
            <w:r>
              <w:t>45 KG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C1967" w:rsidP="00B07DC6">
            <w:pPr>
              <w:jc w:val="center"/>
              <w:rPr>
                <w:b/>
              </w:rPr>
            </w:pPr>
            <w:r>
              <w:rPr>
                <w:b/>
              </w:rPr>
              <w:t>135,00</w:t>
            </w:r>
          </w:p>
        </w:tc>
      </w:tr>
      <w:tr w:rsidR="00AF52E4" w:rsidRPr="00FF240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7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ESPINAFRE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1368C" w:rsidP="00B07DC6">
            <w:pPr>
              <w:jc w:val="center"/>
              <w:rPr>
                <w:b/>
              </w:rPr>
            </w:pPr>
            <w:r>
              <w:rPr>
                <w:b/>
              </w:rPr>
              <w:t>33,75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8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VAGEM KG</w:t>
            </w:r>
            <w:r w:rsidR="00AF52E4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7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1368C" w:rsidP="00B07DC6">
            <w:pPr>
              <w:jc w:val="center"/>
              <w:rPr>
                <w:b/>
              </w:rPr>
            </w:pPr>
            <w:r>
              <w:rPr>
                <w:b/>
              </w:rPr>
              <w:t>51,31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9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 xml:space="preserve">PIMENTÃO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1,8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1368C" w:rsidP="00B07DC6">
            <w:pPr>
              <w:jc w:val="center"/>
              <w:rPr>
                <w:b/>
              </w:rPr>
            </w:pPr>
            <w:r>
              <w:rPr>
                <w:b/>
              </w:rPr>
              <w:t>14,27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10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BETERRABA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08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1368C" w:rsidP="00B07DC6">
            <w:pPr>
              <w:jc w:val="center"/>
              <w:rPr>
                <w:b/>
              </w:rPr>
            </w:pPr>
            <w:r>
              <w:rPr>
                <w:b/>
              </w:rPr>
              <w:t>27,68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CENOURA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Default="00B1368C" w:rsidP="00B07DC6">
            <w:pPr>
              <w:jc w:val="center"/>
            </w:pPr>
            <w:r>
              <w:t>17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1368C" w:rsidP="00B07DC6">
            <w:pPr>
              <w:jc w:val="center"/>
              <w:rPr>
                <w:b/>
              </w:rPr>
            </w:pPr>
            <w:r>
              <w:rPr>
                <w:b/>
              </w:rPr>
              <w:t>61,54</w:t>
            </w:r>
          </w:p>
        </w:tc>
      </w:tr>
      <w:tr w:rsidR="00AF52E4" w:rsidRPr="00FF240A" w:rsidTr="00AF52E4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12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REPOLHO UN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B1368C" w:rsidP="00B07DC6">
            <w:pPr>
              <w:jc w:val="center"/>
            </w:pPr>
            <w:r>
              <w:t>13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FF240A" w:rsidRDefault="00B1368C" w:rsidP="00B07DC6">
            <w:pPr>
              <w:jc w:val="center"/>
              <w:rPr>
                <w:b/>
              </w:rPr>
            </w:pPr>
            <w:r>
              <w:rPr>
                <w:b/>
              </w:rPr>
              <w:t>77,35</w:t>
            </w:r>
          </w:p>
        </w:tc>
      </w:tr>
      <w:tr w:rsidR="00AF52E4" w:rsidRPr="00FF240A" w:rsidTr="00AF52E4">
        <w:trPr>
          <w:trHeight w:hRule="exact" w:val="271"/>
        </w:trPr>
        <w:tc>
          <w:tcPr>
            <w:tcW w:w="10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13</w:t>
            </w:r>
          </w:p>
        </w:tc>
        <w:tc>
          <w:tcPr>
            <w:tcW w:w="505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COUVE FLOR UN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07 UN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705C30" w:rsidP="00B07DC6">
            <w:pPr>
              <w:jc w:val="center"/>
              <w:rPr>
                <w:b/>
              </w:rPr>
            </w:pPr>
            <w:r>
              <w:rPr>
                <w:b/>
              </w:rPr>
              <w:t>36,54</w:t>
            </w:r>
          </w:p>
        </w:tc>
      </w:tr>
      <w:tr w:rsidR="00AF52E4" w:rsidRPr="00FF240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14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BROCOLIS UN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36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705C30" w:rsidP="00B07DC6">
            <w:pPr>
              <w:jc w:val="center"/>
              <w:rPr>
                <w:b/>
              </w:rPr>
            </w:pPr>
            <w:r>
              <w:rPr>
                <w:b/>
              </w:rPr>
              <w:t>168,12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15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TEMPERO VERDE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705C30" w:rsidP="00B07DC6">
            <w:pPr>
              <w:jc w:val="center"/>
              <w:rPr>
                <w:b/>
              </w:rPr>
            </w:pPr>
            <w:r>
              <w:rPr>
                <w:b/>
              </w:rPr>
              <w:t>12,00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16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CEBOLA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38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705C30" w:rsidP="00B07DC6">
            <w:pPr>
              <w:jc w:val="center"/>
              <w:rPr>
                <w:b/>
              </w:rPr>
            </w:pPr>
            <w:r>
              <w:rPr>
                <w:b/>
              </w:rPr>
              <w:t>177,46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17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FEIJÃO PRETO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17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705C30" w:rsidP="00B07DC6">
            <w:pPr>
              <w:jc w:val="center"/>
              <w:rPr>
                <w:b/>
              </w:rPr>
            </w:pPr>
            <w:r>
              <w:rPr>
                <w:b/>
              </w:rPr>
              <w:t>82,28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18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ALFACE UN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5C30" w:rsidP="00B07DC6">
            <w:pPr>
              <w:jc w:val="center"/>
            </w:pPr>
            <w:r>
              <w:t>77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705C30" w:rsidP="00B07DC6">
            <w:pPr>
              <w:jc w:val="center"/>
              <w:rPr>
                <w:b/>
              </w:rPr>
            </w:pPr>
            <w:r>
              <w:rPr>
                <w:b/>
              </w:rPr>
              <w:t>179,41</w:t>
            </w:r>
          </w:p>
        </w:tc>
      </w:tr>
    </w:tbl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="00354E93" w:rsidRPr="00510D4A">
        <w:rPr>
          <w:spacing w:val="-5"/>
        </w:rPr>
        <w:t>a</w:t>
      </w:r>
      <w:r w:rsidR="00354E93" w:rsidRPr="00510D4A">
        <w:t xml:space="preserve">o cumprimento </w:t>
      </w:r>
      <w:r w:rsidR="00354E93" w:rsidRPr="00510D4A">
        <w:rPr>
          <w:spacing w:val="27"/>
        </w:rPr>
        <w:t>das</w:t>
      </w:r>
      <w:r w:rsidR="00354E93" w:rsidRPr="00510D4A">
        <w:t xml:space="preserve"> </w:t>
      </w:r>
      <w:r w:rsidR="00354E93" w:rsidRPr="00510D4A">
        <w:rPr>
          <w:spacing w:val="11"/>
        </w:rPr>
        <w:t>obrigações</w:t>
      </w:r>
      <w:r w:rsidR="00354E93" w:rsidRPr="00510D4A">
        <w:t xml:space="preserve"> </w:t>
      </w:r>
      <w:r w:rsidR="00354E93" w:rsidRPr="00510D4A">
        <w:rPr>
          <w:spacing w:val="27"/>
        </w:rPr>
        <w:t>decorrentes</w:t>
      </w:r>
      <w:r w:rsidR="00354E93" w:rsidRPr="00510D4A">
        <w:t xml:space="preserve"> </w:t>
      </w:r>
      <w:r w:rsidR="00354E93" w:rsidRPr="00510D4A">
        <w:rPr>
          <w:spacing w:val="21"/>
        </w:rPr>
        <w:t>do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354E93" w:rsidP="00862FF8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>s despesas</w:t>
      </w:r>
      <w:r w:rsidR="00862FF8" w:rsidRPr="00510D4A">
        <w:t xml:space="preserve">  </w:t>
      </w:r>
      <w:r w:rsidR="00862FF8" w:rsidRPr="00510D4A">
        <w:rPr>
          <w:spacing w:val="31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>e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12"/>
        </w:rPr>
        <w:t>t</w:t>
      </w:r>
      <w:r w:rsidR="00862FF8" w:rsidRPr="00510D4A">
        <w:rPr>
          <w:spacing w:val="-10"/>
        </w:rPr>
        <w:t>e</w:t>
      </w:r>
      <w:r w:rsidR="00862FF8" w:rsidRPr="00510D4A">
        <w:t xml:space="preserve">s  </w:t>
      </w:r>
      <w:r w:rsidR="00862FF8" w:rsidRPr="00510D4A">
        <w:rPr>
          <w:spacing w:val="42"/>
        </w:rPr>
        <w:t xml:space="preserve"> </w:t>
      </w:r>
      <w:r w:rsidR="00862FF8" w:rsidRPr="00510D4A">
        <w:rPr>
          <w:spacing w:val="-2"/>
        </w:rPr>
        <w:t>d</w:t>
      </w:r>
      <w:r w:rsidR="00862FF8" w:rsidRPr="00510D4A">
        <w:t xml:space="preserve">o  </w:t>
      </w:r>
      <w:r w:rsidR="00862FF8" w:rsidRPr="00510D4A">
        <w:rPr>
          <w:spacing w:val="17"/>
        </w:rPr>
        <w:t xml:space="preserve"> </w:t>
      </w:r>
      <w:r w:rsidR="00862FF8" w:rsidRPr="00510D4A">
        <w:rPr>
          <w:spacing w:val="-2"/>
        </w:rPr>
        <w:t>p</w:t>
      </w:r>
      <w:r w:rsidR="00862FF8" w:rsidRPr="00510D4A">
        <w:rPr>
          <w:spacing w:val="5"/>
        </w:rPr>
        <w:t>r</w:t>
      </w:r>
      <w:r w:rsidR="00862FF8" w:rsidRPr="00510D4A">
        <w:rPr>
          <w:spacing w:val="-5"/>
        </w:rPr>
        <w:t>e</w:t>
      </w:r>
      <w:r w:rsidR="00862FF8" w:rsidRPr="00510D4A">
        <w:rPr>
          <w:spacing w:val="7"/>
        </w:rPr>
        <w:t>s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2"/>
        </w:rPr>
        <w:t>t</w:t>
      </w:r>
      <w:r w:rsidR="00862FF8" w:rsidRPr="00510D4A">
        <w:t xml:space="preserve">e  </w:t>
      </w:r>
      <w:r w:rsidR="00862FF8" w:rsidRPr="00510D4A">
        <w:rPr>
          <w:spacing w:val="33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>ra</w:t>
      </w:r>
      <w:r w:rsidR="00862FF8" w:rsidRPr="00510D4A">
        <w:rPr>
          <w:spacing w:val="2"/>
        </w:rPr>
        <w:t>t</w:t>
      </w:r>
      <w:r w:rsidR="00862FF8" w:rsidRPr="00510D4A">
        <w:t xml:space="preserve">o  </w:t>
      </w:r>
      <w:r w:rsidR="00862FF8" w:rsidRPr="00510D4A">
        <w:rPr>
          <w:spacing w:val="32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rPr>
          <w:spacing w:val="-10"/>
        </w:rPr>
        <w:t>e</w:t>
      </w:r>
      <w:r w:rsidR="00862FF8" w:rsidRPr="00510D4A">
        <w:t>r</w:t>
      </w:r>
      <w:r w:rsidR="00862FF8" w:rsidRPr="00510D4A">
        <w:rPr>
          <w:spacing w:val="5"/>
        </w:rPr>
        <w:t>ã</w:t>
      </w:r>
      <w:r w:rsidR="00862FF8" w:rsidRPr="00510D4A">
        <w:t xml:space="preserve">o  </w:t>
      </w:r>
      <w:r w:rsidR="00862FF8" w:rsidRPr="00510D4A">
        <w:rPr>
          <w:spacing w:val="27"/>
        </w:rPr>
        <w:t xml:space="preserve"> </w:t>
      </w:r>
      <w:r w:rsidR="00862FF8" w:rsidRPr="00510D4A">
        <w:t xml:space="preserve">à  </w:t>
      </w:r>
      <w:r w:rsidR="00862FF8" w:rsidRPr="00510D4A">
        <w:rPr>
          <w:spacing w:val="23"/>
        </w:rPr>
        <w:t xml:space="preserve"> 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 xml:space="preserve">a  </w:t>
      </w:r>
      <w:r w:rsidR="00862FF8" w:rsidRPr="00510D4A">
        <w:rPr>
          <w:spacing w:val="22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 xml:space="preserve">as  </w:t>
      </w:r>
      <w:r w:rsidR="00862FF8" w:rsidRPr="00510D4A">
        <w:rPr>
          <w:spacing w:val="20"/>
        </w:rPr>
        <w:t xml:space="preserve"> </w:t>
      </w:r>
      <w:r w:rsidR="00862FF8" w:rsidRPr="00510D4A">
        <w:rPr>
          <w:spacing w:val="2"/>
        </w:rPr>
        <w:t>s</w:t>
      </w:r>
      <w:r w:rsidR="00862FF8" w:rsidRPr="00510D4A">
        <w:t>e</w:t>
      </w:r>
      <w:r w:rsidR="00862FF8" w:rsidRPr="00510D4A">
        <w:rPr>
          <w:spacing w:val="2"/>
        </w:rPr>
        <w:t>g</w:t>
      </w:r>
      <w:r w:rsidR="00862FF8" w:rsidRPr="00510D4A">
        <w:rPr>
          <w:spacing w:val="-7"/>
        </w:rPr>
        <w:t>u</w:t>
      </w:r>
      <w:r w:rsidR="00862FF8" w:rsidRPr="00510D4A">
        <w:rPr>
          <w:spacing w:val="2"/>
        </w:rPr>
        <w:t>i</w:t>
      </w:r>
      <w:r w:rsidR="00862FF8" w:rsidRPr="00510D4A">
        <w:rPr>
          <w:spacing w:val="-2"/>
        </w:rPr>
        <w:t>n</w:t>
      </w:r>
      <w:r w:rsidR="00862FF8" w:rsidRPr="00510D4A">
        <w:rPr>
          <w:spacing w:val="7"/>
        </w:rPr>
        <w:t>t</w:t>
      </w:r>
      <w:r w:rsidR="00862FF8" w:rsidRPr="00510D4A">
        <w:rPr>
          <w:spacing w:val="-5"/>
        </w:rPr>
        <w:t>e</w:t>
      </w:r>
      <w:r w:rsidR="00862FF8" w:rsidRPr="00510D4A">
        <w:t xml:space="preserve">s  </w:t>
      </w:r>
      <w:r w:rsidR="00862FF8" w:rsidRPr="00510D4A">
        <w:rPr>
          <w:spacing w:val="33"/>
        </w:rPr>
        <w:t xml:space="preserve"> </w:t>
      </w:r>
      <w:r w:rsidR="00862FF8" w:rsidRPr="00510D4A">
        <w:rPr>
          <w:spacing w:val="2"/>
          <w:w w:val="102"/>
        </w:rPr>
        <w:t>d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spacing w:val="2"/>
          <w:w w:val="103"/>
        </w:rPr>
        <w:t>t</w:t>
      </w:r>
      <w:r w:rsidR="00862FF8" w:rsidRPr="00510D4A">
        <w:rPr>
          <w:spacing w:val="-5"/>
          <w:w w:val="103"/>
        </w:rPr>
        <w:t>a</w:t>
      </w:r>
      <w:r w:rsidR="00862FF8" w:rsidRPr="00510D4A">
        <w:rPr>
          <w:w w:val="103"/>
        </w:rPr>
        <w:t>ç</w:t>
      </w:r>
      <w:r w:rsidR="00862FF8" w:rsidRPr="00510D4A">
        <w:rPr>
          <w:spacing w:val="7"/>
          <w:w w:val="103"/>
        </w:rPr>
        <w:t>õ</w:t>
      </w:r>
      <w:r w:rsidR="00862FF8" w:rsidRPr="00510D4A">
        <w:rPr>
          <w:spacing w:val="-5"/>
          <w:w w:val="103"/>
        </w:rPr>
        <w:t>e</w:t>
      </w:r>
      <w:r w:rsidR="00862FF8" w:rsidRPr="00510D4A">
        <w:rPr>
          <w:w w:val="102"/>
        </w:rPr>
        <w:t xml:space="preserve">s 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w w:val="103"/>
        </w:rPr>
        <w:t>rçame</w:t>
      </w:r>
      <w:r w:rsidR="00862FF8" w:rsidRPr="00510D4A">
        <w:rPr>
          <w:spacing w:val="-7"/>
          <w:w w:val="103"/>
        </w:rPr>
        <w:t>n</w:t>
      </w:r>
      <w:r w:rsidR="00862FF8" w:rsidRPr="00510D4A">
        <w:rPr>
          <w:spacing w:val="7"/>
          <w:w w:val="103"/>
        </w:rPr>
        <w:t>t</w:t>
      </w:r>
      <w:r w:rsidR="00862FF8" w:rsidRPr="00510D4A">
        <w:rPr>
          <w:spacing w:val="-5"/>
          <w:w w:val="103"/>
        </w:rPr>
        <w:t>á</w:t>
      </w:r>
      <w:r w:rsidR="00862FF8" w:rsidRPr="00510D4A">
        <w:rPr>
          <w:spacing w:val="5"/>
          <w:w w:val="102"/>
        </w:rPr>
        <w:t>r</w:t>
      </w:r>
      <w:r w:rsidR="00862FF8" w:rsidRPr="00510D4A">
        <w:rPr>
          <w:spacing w:val="-2"/>
          <w:w w:val="103"/>
        </w:rPr>
        <w:t>i</w:t>
      </w:r>
      <w:r w:rsidR="00862FF8" w:rsidRPr="00510D4A">
        <w:rPr>
          <w:w w:val="103"/>
        </w:rPr>
        <w:t>a</w:t>
      </w:r>
      <w:r w:rsidR="00862FF8" w:rsidRPr="00510D4A">
        <w:rPr>
          <w:spacing w:val="2"/>
          <w:w w:val="103"/>
        </w:rPr>
        <w:t>s</w:t>
      </w:r>
      <w:r w:rsidR="00862FF8" w:rsidRPr="00510D4A">
        <w:rPr>
          <w:w w:val="103"/>
        </w:rPr>
        <w:t>: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510D4A">
        <w:rPr>
          <w:rFonts w:eastAsia="Arial"/>
          <w:b/>
          <w:spacing w:val="-1"/>
          <w:w w:val="98"/>
        </w:rPr>
        <w:t>S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2"/>
          <w:w w:val="98"/>
        </w:rPr>
        <w:t>CR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19"/>
          <w:w w:val="98"/>
        </w:rPr>
        <w:t>T</w:t>
      </w:r>
      <w:r w:rsidRPr="00510D4A">
        <w:rPr>
          <w:rFonts w:eastAsia="Arial"/>
          <w:b/>
          <w:spacing w:val="-7"/>
          <w:w w:val="98"/>
        </w:rPr>
        <w:t>A</w:t>
      </w:r>
      <w:r w:rsidRPr="00510D4A">
        <w:rPr>
          <w:rFonts w:eastAsia="Arial"/>
          <w:b/>
          <w:spacing w:val="2"/>
          <w:w w:val="98"/>
        </w:rPr>
        <w:t>R</w:t>
      </w:r>
      <w:r w:rsidRPr="00510D4A">
        <w:rPr>
          <w:rFonts w:eastAsia="Arial"/>
          <w:b/>
          <w:spacing w:val="5"/>
          <w:w w:val="98"/>
        </w:rPr>
        <w:t>I</w:t>
      </w:r>
      <w:r w:rsidRPr="00510D4A">
        <w:rPr>
          <w:rFonts w:eastAsia="Arial"/>
          <w:b/>
          <w:w w:val="98"/>
        </w:rPr>
        <w:t>A</w:t>
      </w:r>
      <w:r w:rsidRPr="00510D4A">
        <w:rPr>
          <w:rFonts w:eastAsia="Arial"/>
          <w:b/>
          <w:spacing w:val="1"/>
          <w:w w:val="98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N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16"/>
        </w:rPr>
        <w:t>P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2"/>
        </w:rPr>
        <w:t>Ç</w:t>
      </w:r>
      <w:r w:rsidRPr="00510D4A">
        <w:rPr>
          <w:rFonts w:eastAsia="Arial"/>
          <w:b/>
          <w:spacing w:val="2"/>
        </w:rPr>
        <w:t>Ã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15"/>
        </w:rPr>
        <w:t>L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  <w:spacing w:val="-2"/>
        </w:rPr>
        <w:t>U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5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3"/>
        </w:rPr>
        <w:t>S</w:t>
      </w:r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4"/>
        </w:rPr>
        <w:t xml:space="preserve"> 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7"/>
        </w:rPr>
        <w:t xml:space="preserve"> 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1"/>
        </w:rPr>
        <w:t>S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 xml:space="preserve">O </w:t>
      </w: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3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ino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5"/>
        </w:rPr>
        <w:t>F</w:t>
      </w:r>
      <w:r w:rsidRPr="00510D4A">
        <w:rPr>
          <w:rFonts w:eastAsia="Arial"/>
          <w:b/>
          <w:spacing w:val="4"/>
        </w:rPr>
        <w:t>u</w:t>
      </w:r>
      <w:r w:rsidRPr="00510D4A">
        <w:rPr>
          <w:rFonts w:eastAsia="Arial"/>
          <w:b/>
          <w:spacing w:val="-5"/>
        </w:rPr>
        <w:t>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men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</w:rPr>
        <w:t>al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221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76" w:lineRule="auto"/>
        <w:ind w:left="291" w:right="48"/>
        <w:jc w:val="both"/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4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>
        <w:rPr>
          <w:rFonts w:eastAsia="Arial"/>
          <w:b/>
        </w:rPr>
        <w:t>5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862FF8" w:rsidRDefault="00862FF8" w:rsidP="00862FF8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244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lastRenderedPageBreak/>
        <w:t>(</w:t>
      </w:r>
      <w:r>
        <w:rPr>
          <w:rFonts w:eastAsia="Arial"/>
          <w:b/>
          <w:spacing w:val="-1"/>
        </w:rPr>
        <w:t>245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862FF8" w:rsidRDefault="00862FF8" w:rsidP="00862FF8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E84CCE">
      <w:pPr>
        <w:ind w:left="291" w:right="6517"/>
        <w:jc w:val="center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84CCE">
        <w:rPr>
          <w:b/>
          <w:spacing w:val="16"/>
        </w:rPr>
        <w:t>NONA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D33A2A" w:rsidRPr="00510D4A" w:rsidRDefault="00D33A2A" w:rsidP="00D33A2A">
      <w:pPr>
        <w:ind w:left="291" w:right="6517"/>
        <w:jc w:val="center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>DECIMA</w:t>
      </w:r>
      <w:r w:rsidRPr="00510D4A">
        <w:rPr>
          <w:b/>
          <w:w w:val="102"/>
        </w:rPr>
        <w:t>:</w:t>
      </w:r>
    </w:p>
    <w:p w:rsidR="00D33A2A" w:rsidRPr="00510D4A" w:rsidRDefault="00D33A2A" w:rsidP="00D33A2A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D33A2A" w:rsidRPr="00510D4A" w:rsidRDefault="00D33A2A" w:rsidP="008F0E30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>DÉCIMA PRIMEIRA</w:t>
      </w:r>
      <w:r w:rsidRPr="00510D4A">
        <w:rPr>
          <w:b/>
          <w:w w:val="102"/>
        </w:rPr>
        <w:t>:</w:t>
      </w:r>
    </w:p>
    <w:p w:rsidR="00D33A2A" w:rsidRPr="00510D4A" w:rsidRDefault="00D33A2A" w:rsidP="008F0E30">
      <w:pPr>
        <w:spacing w:before="13" w:line="240" w:lineRule="exact"/>
        <w:jc w:val="both"/>
      </w:pP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</w:p>
    <w:p w:rsidR="00D3683F" w:rsidRPr="00510D4A" w:rsidRDefault="00D3683F" w:rsidP="00D3683F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>
        <w:rPr>
          <w:b/>
          <w:spacing w:val="16"/>
        </w:rPr>
        <w:t>SEGUNDA</w:t>
      </w:r>
      <w:r w:rsidRPr="00510D4A">
        <w:rPr>
          <w:b/>
          <w:w w:val="102"/>
        </w:rPr>
        <w:t>:</w:t>
      </w:r>
    </w:p>
    <w:p w:rsidR="00D3683F" w:rsidRPr="00510D4A" w:rsidRDefault="00D3683F" w:rsidP="00D3683F">
      <w:pPr>
        <w:spacing w:before="13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96A9C" w:rsidRPr="00510D4A" w:rsidRDefault="00896A9C" w:rsidP="00896A9C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>
        <w:rPr>
          <w:b/>
          <w:spacing w:val="16"/>
        </w:rPr>
        <w:t>TERCEIRA</w:t>
      </w:r>
      <w:r w:rsidRPr="00510D4A">
        <w:rPr>
          <w:b/>
          <w:w w:val="102"/>
        </w:rPr>
        <w:t>:</w:t>
      </w:r>
    </w:p>
    <w:p w:rsidR="00896A9C" w:rsidRPr="00510D4A" w:rsidRDefault="00896A9C" w:rsidP="00896A9C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96A9C" w:rsidRPr="00510D4A" w:rsidRDefault="00896A9C" w:rsidP="00896A9C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>
        <w:rPr>
          <w:b/>
          <w:spacing w:val="16"/>
        </w:rPr>
        <w:t>QUARTA</w:t>
      </w:r>
      <w:r w:rsidRPr="00510D4A">
        <w:rPr>
          <w:b/>
          <w:w w:val="102"/>
        </w:rPr>
        <w:t>:</w:t>
      </w:r>
    </w:p>
    <w:p w:rsidR="00896A9C" w:rsidRPr="00510D4A" w:rsidRDefault="00896A9C" w:rsidP="00896A9C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6565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5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992EE7" w:rsidRDefault="00862FF8" w:rsidP="00862FF8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1"/>
        <w:jc w:val="both"/>
      </w:pPr>
      <w:r w:rsidRPr="00510D4A">
        <w:rPr>
          <w:spacing w:val="-2"/>
        </w:rPr>
        <w:lastRenderedPageBreak/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5A0938" w:rsidRPr="00510D4A" w:rsidRDefault="005A0938" w:rsidP="005A0938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>
        <w:rPr>
          <w:b/>
          <w:spacing w:val="16"/>
        </w:rPr>
        <w:t>QUINTA</w:t>
      </w:r>
      <w:r w:rsidRPr="00510D4A">
        <w:rPr>
          <w:b/>
          <w:w w:val="102"/>
        </w:rPr>
        <w:t>:</w:t>
      </w:r>
    </w:p>
    <w:p w:rsidR="005A0938" w:rsidRPr="00510D4A" w:rsidRDefault="005A0938" w:rsidP="005A0938">
      <w:pPr>
        <w:spacing w:before="13" w:line="240" w:lineRule="exact"/>
        <w:jc w:val="both"/>
      </w:pPr>
    </w:p>
    <w:p w:rsidR="00862FF8" w:rsidRPr="00510D4A" w:rsidRDefault="00862FF8" w:rsidP="00862FF8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9" w:line="240" w:lineRule="exact"/>
        <w:jc w:val="both"/>
      </w:pPr>
    </w:p>
    <w:p w:rsidR="00D3690B" w:rsidRPr="00510D4A" w:rsidRDefault="00D3690B" w:rsidP="00D3690B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>
        <w:rPr>
          <w:b/>
          <w:spacing w:val="16"/>
        </w:rPr>
        <w:t>SEXTA</w:t>
      </w:r>
      <w:r w:rsidRPr="00510D4A">
        <w:rPr>
          <w:b/>
          <w:w w:val="102"/>
        </w:rPr>
        <w:t>:</w:t>
      </w:r>
    </w:p>
    <w:p w:rsidR="00D3690B" w:rsidRPr="00510D4A" w:rsidRDefault="00D3690B" w:rsidP="00D3690B">
      <w:pPr>
        <w:spacing w:before="13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7" w:line="240" w:lineRule="exact"/>
        <w:jc w:val="both"/>
      </w:pPr>
    </w:p>
    <w:p w:rsidR="00D3690B" w:rsidRPr="00510D4A" w:rsidRDefault="00D3690B" w:rsidP="00D3690B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 w:rsidR="003E3359">
        <w:rPr>
          <w:b/>
          <w:spacing w:val="16"/>
        </w:rPr>
        <w:t>SÉTIMA</w:t>
      </w:r>
      <w:r w:rsidRPr="00510D4A">
        <w:rPr>
          <w:b/>
          <w:w w:val="102"/>
        </w:rPr>
        <w:t>:</w:t>
      </w:r>
    </w:p>
    <w:p w:rsidR="00D3690B" w:rsidRPr="00510D4A" w:rsidRDefault="00D3690B" w:rsidP="00D3690B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932C89" w:rsidRPr="00510D4A" w:rsidRDefault="00932C89" w:rsidP="00932C89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>
        <w:rPr>
          <w:b/>
          <w:spacing w:val="16"/>
        </w:rPr>
        <w:t>OITAVA</w:t>
      </w:r>
      <w:r w:rsidRPr="00510D4A">
        <w:rPr>
          <w:b/>
          <w:w w:val="102"/>
        </w:rPr>
        <w:t>:</w:t>
      </w:r>
    </w:p>
    <w:p w:rsidR="00932C89" w:rsidRPr="00510D4A" w:rsidRDefault="00932C89" w:rsidP="00932C89">
      <w:pPr>
        <w:spacing w:before="13" w:line="240" w:lineRule="exact"/>
        <w:jc w:val="both"/>
      </w:pPr>
    </w:p>
    <w:p w:rsidR="00862FF8" w:rsidRDefault="00862FF8" w:rsidP="00862FF8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Default="00862FF8" w:rsidP="00862FF8">
      <w:pPr>
        <w:spacing w:before="76"/>
        <w:ind w:left="291" w:right="6733"/>
        <w:jc w:val="both"/>
        <w:rPr>
          <w:b/>
          <w:spacing w:val="-2"/>
        </w:rPr>
      </w:pPr>
    </w:p>
    <w:p w:rsidR="00E348B4" w:rsidRPr="00510D4A" w:rsidRDefault="00E348B4" w:rsidP="00E348B4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>
        <w:rPr>
          <w:b/>
          <w:spacing w:val="16"/>
        </w:rPr>
        <w:t xml:space="preserve">DÉCIMA </w:t>
      </w:r>
      <w:r>
        <w:rPr>
          <w:b/>
          <w:spacing w:val="16"/>
        </w:rPr>
        <w:t>NONA</w:t>
      </w:r>
      <w:r w:rsidRPr="00510D4A">
        <w:rPr>
          <w:b/>
          <w:w w:val="102"/>
        </w:rPr>
        <w:t>:</w:t>
      </w:r>
    </w:p>
    <w:p w:rsidR="00E348B4" w:rsidRPr="00510D4A" w:rsidRDefault="00E348B4" w:rsidP="00E348B4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6F14DE">
        <w:rPr>
          <w:b/>
          <w:spacing w:val="11"/>
        </w:rPr>
        <w:t>VIGÉSIMA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Default="00862FF8" w:rsidP="00862FF8">
      <w:pPr>
        <w:spacing w:before="8"/>
        <w:ind w:left="291" w:right="48"/>
        <w:jc w:val="both"/>
        <w:rPr>
          <w:b/>
          <w:spacing w:val="-2"/>
        </w:rPr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862FF8" w:rsidRDefault="00862FF8" w:rsidP="00862FF8">
      <w:pPr>
        <w:ind w:left="291" w:right="5950"/>
        <w:jc w:val="both"/>
        <w:rPr>
          <w:b/>
          <w:spacing w:val="-2"/>
        </w:rPr>
      </w:pPr>
    </w:p>
    <w:p w:rsidR="00436BA6" w:rsidRPr="00510D4A" w:rsidRDefault="00436BA6" w:rsidP="00436BA6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proofErr w:type="gramStart"/>
      <w:r>
        <w:rPr>
          <w:b/>
          <w:spacing w:val="16"/>
        </w:rPr>
        <w:t xml:space="preserve">VIGÉSIMA </w:t>
      </w:r>
      <w:r>
        <w:rPr>
          <w:b/>
          <w:spacing w:val="16"/>
        </w:rPr>
        <w:t xml:space="preserve"> PRIMEIRA</w:t>
      </w:r>
      <w:proofErr w:type="gramEnd"/>
      <w:r w:rsidRPr="00510D4A">
        <w:rPr>
          <w:b/>
          <w:w w:val="102"/>
        </w:rPr>
        <w:t>:</w:t>
      </w:r>
    </w:p>
    <w:p w:rsidR="00436BA6" w:rsidRPr="00510D4A" w:rsidRDefault="00436BA6" w:rsidP="00436BA6">
      <w:pPr>
        <w:spacing w:before="13" w:line="240" w:lineRule="exact"/>
        <w:jc w:val="both"/>
      </w:pPr>
    </w:p>
    <w:p w:rsidR="00862FF8" w:rsidRPr="00510D4A" w:rsidRDefault="00862FF8" w:rsidP="00862FF8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3</w:t>
      </w:r>
      <w:r>
        <w:rPr>
          <w:spacing w:val="2"/>
          <w:w w:val="102"/>
        </w:rPr>
        <w:t>0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4" w:line="260" w:lineRule="exact"/>
        <w:jc w:val="both"/>
      </w:pPr>
    </w:p>
    <w:p w:rsidR="00D845CE" w:rsidRDefault="00D845CE" w:rsidP="00FA31F2">
      <w:pPr>
        <w:ind w:left="291" w:right="6517"/>
        <w:jc w:val="both"/>
        <w:rPr>
          <w:b/>
          <w:spacing w:val="-2"/>
        </w:rPr>
      </w:pPr>
    </w:p>
    <w:p w:rsidR="00D845CE" w:rsidRDefault="00D845CE" w:rsidP="00FA31F2">
      <w:pPr>
        <w:ind w:left="291" w:right="6517"/>
        <w:jc w:val="both"/>
        <w:rPr>
          <w:b/>
          <w:spacing w:val="-2"/>
        </w:rPr>
      </w:pPr>
    </w:p>
    <w:p w:rsidR="00D845CE" w:rsidRDefault="00D845CE" w:rsidP="00FA31F2">
      <w:pPr>
        <w:ind w:left="291" w:right="6517"/>
        <w:jc w:val="both"/>
        <w:rPr>
          <w:b/>
          <w:spacing w:val="-2"/>
        </w:rPr>
      </w:pPr>
    </w:p>
    <w:p w:rsidR="00D845CE" w:rsidRDefault="00D845CE" w:rsidP="00FA31F2">
      <w:pPr>
        <w:ind w:left="291" w:right="6517"/>
        <w:jc w:val="both"/>
        <w:rPr>
          <w:b/>
          <w:spacing w:val="-2"/>
        </w:rPr>
      </w:pPr>
    </w:p>
    <w:p w:rsidR="00FA31F2" w:rsidRPr="00510D4A" w:rsidRDefault="00FA31F2" w:rsidP="00FA31F2">
      <w:pPr>
        <w:ind w:left="291" w:right="6517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proofErr w:type="gramStart"/>
      <w:r>
        <w:rPr>
          <w:b/>
          <w:spacing w:val="16"/>
        </w:rPr>
        <w:t xml:space="preserve">VIGÉSIMA  </w:t>
      </w:r>
      <w:r>
        <w:rPr>
          <w:b/>
          <w:spacing w:val="16"/>
        </w:rPr>
        <w:t>SEGUNDA</w:t>
      </w:r>
      <w:proofErr w:type="gramEnd"/>
      <w:r w:rsidRPr="00510D4A">
        <w:rPr>
          <w:b/>
          <w:w w:val="102"/>
        </w:rPr>
        <w:t>:</w:t>
      </w:r>
    </w:p>
    <w:p w:rsidR="00FA31F2" w:rsidRPr="00510D4A" w:rsidRDefault="00FA31F2" w:rsidP="00FA31F2">
      <w:pPr>
        <w:spacing w:before="13" w:line="240" w:lineRule="exact"/>
        <w:jc w:val="both"/>
      </w:pPr>
    </w:p>
    <w:p w:rsidR="00AE5703" w:rsidRDefault="00AE5703" w:rsidP="00862FF8">
      <w:pPr>
        <w:spacing w:line="276" w:lineRule="auto"/>
        <w:ind w:left="291" w:right="5921"/>
        <w:jc w:val="both"/>
      </w:pPr>
    </w:p>
    <w:p w:rsidR="00AE5703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  <w:bookmarkStart w:id="0" w:name="_GoBack"/>
      <w:bookmarkEnd w:id="0"/>
    </w:p>
    <w:p w:rsidR="00AE5703" w:rsidRDefault="00AE5703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AE5703" w:rsidRDefault="00AE5703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AE5703" w:rsidRPr="00992EE7" w:rsidRDefault="00AE5703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0449B7">
        <w:rPr>
          <w:rFonts w:ascii="Arial" w:hAnsi="Arial" w:cs="Arial"/>
        </w:rPr>
        <w:t>21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5E7D49" w:rsidRPr="009575F6" w:rsidRDefault="00676D74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 </w:t>
      </w:r>
      <w:r w:rsidR="00AF001B" w:rsidRPr="00AF001B">
        <w:t xml:space="preserve">ROSA ADRIANE </w:t>
      </w:r>
      <w:proofErr w:type="gramStart"/>
      <w:r w:rsidR="00AF001B" w:rsidRPr="00AF001B">
        <w:t>C  LUBASCHESWSKI</w:t>
      </w:r>
      <w:proofErr w:type="gramEnd"/>
      <w:r w:rsidR="00AF001B"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AF001B" w:rsidRPr="005D419B">
        <w:rPr>
          <w:b/>
        </w:rPr>
        <w:t xml:space="preserve">ROSA ADRIANE CHAGAS </w:t>
      </w:r>
      <w:r w:rsidR="00AF001B">
        <w:rPr>
          <w:b/>
        </w:rPr>
        <w:t xml:space="preserve"> </w:t>
      </w:r>
      <w:r w:rsidR="00AF001B" w:rsidRPr="005D419B">
        <w:rPr>
          <w:b/>
        </w:rPr>
        <w:t>LUBASCHESWSKI</w:t>
      </w:r>
      <w:r w:rsidR="004D78A7" w:rsidRPr="009575F6">
        <w:rPr>
          <w:rFonts w:ascii="Arial" w:hAnsi="Arial" w:cs="Arial"/>
        </w:rPr>
        <w:t>,</w:t>
      </w: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B56BA"/>
    <w:rsid w:val="000C04CC"/>
    <w:rsid w:val="00117F93"/>
    <w:rsid w:val="001256DA"/>
    <w:rsid w:val="00136D22"/>
    <w:rsid w:val="00154155"/>
    <w:rsid w:val="001918A9"/>
    <w:rsid w:val="0019732A"/>
    <w:rsid w:val="001A32F2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A4E88"/>
    <w:rsid w:val="002D2CF7"/>
    <w:rsid w:val="002E35ED"/>
    <w:rsid w:val="002F50D0"/>
    <w:rsid w:val="002F5352"/>
    <w:rsid w:val="002F7658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3359"/>
    <w:rsid w:val="003E75CD"/>
    <w:rsid w:val="003F2C51"/>
    <w:rsid w:val="004123FF"/>
    <w:rsid w:val="004137A7"/>
    <w:rsid w:val="00424679"/>
    <w:rsid w:val="004330DC"/>
    <w:rsid w:val="00436BA6"/>
    <w:rsid w:val="00440E4A"/>
    <w:rsid w:val="00445834"/>
    <w:rsid w:val="00472C16"/>
    <w:rsid w:val="0048203F"/>
    <w:rsid w:val="004B4705"/>
    <w:rsid w:val="004B51C6"/>
    <w:rsid w:val="004C4F07"/>
    <w:rsid w:val="004D5441"/>
    <w:rsid w:val="004D78A7"/>
    <w:rsid w:val="004E1128"/>
    <w:rsid w:val="005113E7"/>
    <w:rsid w:val="00515DCD"/>
    <w:rsid w:val="005201EA"/>
    <w:rsid w:val="005263AA"/>
    <w:rsid w:val="005467D0"/>
    <w:rsid w:val="0056646E"/>
    <w:rsid w:val="0057122B"/>
    <w:rsid w:val="00574839"/>
    <w:rsid w:val="00586B40"/>
    <w:rsid w:val="005A0938"/>
    <w:rsid w:val="005C3F80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14DE"/>
    <w:rsid w:val="006F6C86"/>
    <w:rsid w:val="0070036D"/>
    <w:rsid w:val="00705C30"/>
    <w:rsid w:val="00710A54"/>
    <w:rsid w:val="00711B1A"/>
    <w:rsid w:val="0071276A"/>
    <w:rsid w:val="00721EF8"/>
    <w:rsid w:val="00742D3D"/>
    <w:rsid w:val="00795465"/>
    <w:rsid w:val="0079554D"/>
    <w:rsid w:val="007C4BE7"/>
    <w:rsid w:val="007C4D39"/>
    <w:rsid w:val="007C543F"/>
    <w:rsid w:val="007D3BCB"/>
    <w:rsid w:val="008058BA"/>
    <w:rsid w:val="00813D1F"/>
    <w:rsid w:val="00815381"/>
    <w:rsid w:val="008260B6"/>
    <w:rsid w:val="0084505A"/>
    <w:rsid w:val="00862FF8"/>
    <w:rsid w:val="00880194"/>
    <w:rsid w:val="0088330C"/>
    <w:rsid w:val="00896A9C"/>
    <w:rsid w:val="008A6354"/>
    <w:rsid w:val="008B6987"/>
    <w:rsid w:val="008D0B23"/>
    <w:rsid w:val="008D10B9"/>
    <w:rsid w:val="008D3A7A"/>
    <w:rsid w:val="008E3163"/>
    <w:rsid w:val="008F0E30"/>
    <w:rsid w:val="008F1C3F"/>
    <w:rsid w:val="008F1F22"/>
    <w:rsid w:val="009113BD"/>
    <w:rsid w:val="00922DFE"/>
    <w:rsid w:val="00926908"/>
    <w:rsid w:val="00932C89"/>
    <w:rsid w:val="00955B50"/>
    <w:rsid w:val="009575F6"/>
    <w:rsid w:val="00965825"/>
    <w:rsid w:val="00965A20"/>
    <w:rsid w:val="0098208F"/>
    <w:rsid w:val="009846F9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3632A"/>
    <w:rsid w:val="00A40761"/>
    <w:rsid w:val="00A41957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B34FF"/>
    <w:rsid w:val="00BC1967"/>
    <w:rsid w:val="00BC78F7"/>
    <w:rsid w:val="00BD214D"/>
    <w:rsid w:val="00BF0A72"/>
    <w:rsid w:val="00C33DE8"/>
    <w:rsid w:val="00C340A7"/>
    <w:rsid w:val="00C43056"/>
    <w:rsid w:val="00C47CB3"/>
    <w:rsid w:val="00C66E51"/>
    <w:rsid w:val="00C72A90"/>
    <w:rsid w:val="00C76383"/>
    <w:rsid w:val="00C90B67"/>
    <w:rsid w:val="00C947C7"/>
    <w:rsid w:val="00C94FD0"/>
    <w:rsid w:val="00C978AF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3A2A"/>
    <w:rsid w:val="00D34D28"/>
    <w:rsid w:val="00D3683F"/>
    <w:rsid w:val="00D3690B"/>
    <w:rsid w:val="00D52791"/>
    <w:rsid w:val="00D74F2E"/>
    <w:rsid w:val="00D845CE"/>
    <w:rsid w:val="00D866A8"/>
    <w:rsid w:val="00DB7675"/>
    <w:rsid w:val="00DC7986"/>
    <w:rsid w:val="00DD2B67"/>
    <w:rsid w:val="00DF2012"/>
    <w:rsid w:val="00E12273"/>
    <w:rsid w:val="00E26CC6"/>
    <w:rsid w:val="00E348B4"/>
    <w:rsid w:val="00E454B5"/>
    <w:rsid w:val="00E46D05"/>
    <w:rsid w:val="00E50283"/>
    <w:rsid w:val="00E63E81"/>
    <w:rsid w:val="00E74078"/>
    <w:rsid w:val="00E74821"/>
    <w:rsid w:val="00E7769C"/>
    <w:rsid w:val="00E825D8"/>
    <w:rsid w:val="00E84CCE"/>
    <w:rsid w:val="00E91AF5"/>
    <w:rsid w:val="00E948E9"/>
    <w:rsid w:val="00EB03E6"/>
    <w:rsid w:val="00EB520C"/>
    <w:rsid w:val="00EB5C6E"/>
    <w:rsid w:val="00EC7549"/>
    <w:rsid w:val="00ED2A48"/>
    <w:rsid w:val="00EF7C40"/>
    <w:rsid w:val="00F02E1D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A31F2"/>
    <w:rsid w:val="00FB27EA"/>
    <w:rsid w:val="00FB7718"/>
    <w:rsid w:val="00FC572D"/>
    <w:rsid w:val="00FE03C3"/>
    <w:rsid w:val="00FE35F3"/>
    <w:rsid w:val="00FE3608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22</TotalTime>
  <Pages>5</Pages>
  <Words>1531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36</cp:revision>
  <cp:lastPrinted>2016-03-17T18:39:00Z</cp:lastPrinted>
  <dcterms:created xsi:type="dcterms:W3CDTF">2016-03-21T18:20:00Z</dcterms:created>
  <dcterms:modified xsi:type="dcterms:W3CDTF">2016-03-22T11:10:00Z</dcterms:modified>
</cp:coreProperties>
</file>