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266196">
        <w:rPr>
          <w:b/>
        </w:rPr>
        <w:t>2</w:t>
      </w:r>
      <w:r w:rsidR="001332FD">
        <w:rPr>
          <w:b/>
        </w:rPr>
        <w:t>5</w:t>
      </w:r>
      <w:r w:rsidR="008F1C3F">
        <w:rPr>
          <w:b/>
        </w:rPr>
        <w:t>-2016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862FF8" w:rsidRPr="00BA5E5A" w:rsidRDefault="00F02E1D" w:rsidP="00862FF8">
      <w:pPr>
        <w:autoSpaceDE w:val="0"/>
        <w:autoSpaceDN w:val="0"/>
        <w:adjustRightInd w:val="0"/>
        <w:ind w:left="284"/>
        <w:jc w:val="both"/>
      </w:pPr>
      <w:r w:rsidRPr="009575F6">
        <w:rPr>
          <w:rFonts w:ascii="Arial" w:hAnsi="Arial" w:cs="Arial"/>
          <w:b/>
        </w:rPr>
        <w:t>O MUNICÍPIO DE JARI</w:t>
      </w:r>
      <w:r w:rsidRPr="009575F6">
        <w:rPr>
          <w:rFonts w:ascii="Arial" w:hAnsi="Arial" w:cs="Arial"/>
        </w:rPr>
        <w:t xml:space="preserve">, pessoa jurídica de direito público, sito à R. Barão do Triunfo 193, neste ato representada por seu prefeito, Senhor </w:t>
      </w:r>
      <w:r w:rsidRPr="009575F6">
        <w:rPr>
          <w:rFonts w:ascii="Arial" w:hAnsi="Arial" w:cs="Arial"/>
          <w:b/>
        </w:rPr>
        <w:t>JESUS AUGUSTO DOS SANTOS OLIVEIRA</w:t>
      </w:r>
      <w:r w:rsidRPr="009575F6">
        <w:rPr>
          <w:rFonts w:ascii="Arial" w:hAnsi="Arial" w:cs="Arial"/>
        </w:rPr>
        <w:t>, brasileiro, casado, agropecuarista, residente e domiciliado na Localidade de Rincão de Santo Antonio, s/n.º , nesta cidade de Jari RS, portador do CPF n.º 777.652.570-72 a seguir denominada CONTRATANTE</w:t>
      </w:r>
      <w:r w:rsidR="00862FF8" w:rsidRPr="00BA5E5A">
        <w:t>, e por outro lado</w:t>
      </w:r>
      <w:r w:rsidR="00862FF8" w:rsidRPr="001A6C05">
        <w:rPr>
          <w:b/>
        </w:rPr>
        <w:t xml:space="preserve"> </w:t>
      </w:r>
      <w:r w:rsidR="001A6C05" w:rsidRPr="001A6C05">
        <w:rPr>
          <w:b/>
        </w:rPr>
        <w:t>ROSANI DOS SANTOS RIGHI</w:t>
      </w:r>
      <w:r w:rsidR="005D419B">
        <w:t xml:space="preserve">, com sede na localidade de </w:t>
      </w:r>
      <w:r w:rsidR="002B1374">
        <w:t>Veado Branco</w:t>
      </w:r>
      <w:r w:rsidR="005D419B">
        <w:t xml:space="preserve"> </w:t>
      </w:r>
      <w:r w:rsidR="00862FF8" w:rsidRPr="00BA5E5A">
        <w:t xml:space="preserve">, </w:t>
      </w:r>
      <w:proofErr w:type="spellStart"/>
      <w:r w:rsidR="00862FF8" w:rsidRPr="00BA5E5A">
        <w:t>n.º</w:t>
      </w:r>
      <w:r w:rsidR="005D419B">
        <w:t>s</w:t>
      </w:r>
      <w:proofErr w:type="spellEnd"/>
      <w:r w:rsidR="005D419B">
        <w:t>/n</w:t>
      </w:r>
      <w:r w:rsidR="00862FF8" w:rsidRPr="00BA5E5A">
        <w:t xml:space="preserve">, em </w:t>
      </w:r>
      <w:r w:rsidR="002B1374">
        <w:t>Jari RS</w:t>
      </w:r>
      <w:r w:rsidR="00862FF8" w:rsidRPr="00BA5E5A">
        <w:t xml:space="preserve">, inscrita no </w:t>
      </w:r>
      <w:r w:rsidR="005D419B">
        <w:t>CPF</w:t>
      </w:r>
      <w:r w:rsidR="00862FF8" w:rsidRPr="00BA5E5A">
        <w:t xml:space="preserve"> sob n.º </w:t>
      </w:r>
      <w:r w:rsidR="002B1374">
        <w:t>000.087.080-37</w:t>
      </w:r>
      <w:r w:rsidR="00862FF8" w:rsidRPr="00BA5E5A">
        <w:t>, (para grupo formal), doravante denominado (a)CONTRATADO (A), fundamentados nas disposições Lei n° 11.947/2009, e tendo em vista o que consta na Chamada Pública nº 0</w:t>
      </w:r>
      <w:r w:rsidR="00862FF8">
        <w:t>1</w:t>
      </w:r>
      <w:r w:rsidR="00862FF8" w:rsidRPr="00BA5E5A">
        <w:t>-201</w:t>
      </w:r>
      <w:r w:rsidR="00862FF8">
        <w:t>6</w:t>
      </w:r>
      <w:r w:rsidR="00862FF8" w:rsidRPr="00BA5E5A">
        <w:t>, resolvem celebrar o presente contrato mediante as cláusulas que seguem:</w:t>
      </w:r>
    </w:p>
    <w:p w:rsidR="00862FF8" w:rsidRPr="00BA5E5A" w:rsidRDefault="00862FF8" w:rsidP="00862FF8">
      <w:pPr>
        <w:spacing w:line="360" w:lineRule="auto"/>
        <w:ind w:left="284"/>
        <w:jc w:val="both"/>
      </w:pPr>
    </w:p>
    <w:p w:rsidR="00862FF8" w:rsidRPr="00510D4A" w:rsidRDefault="00862FF8" w:rsidP="00862FF8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862FF8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proofErr w:type="gramStart"/>
      <w:r>
        <w:t>Abril</w:t>
      </w:r>
      <w:proofErr w:type="gramEnd"/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5"/>
        </w:rPr>
        <w:t>do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" w:line="260" w:lineRule="exact"/>
        <w:jc w:val="both"/>
      </w:pPr>
    </w:p>
    <w:p w:rsidR="00862FF8" w:rsidRPr="00510D4A" w:rsidRDefault="00862FF8" w:rsidP="00862FF8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proofErr w:type="gramStart"/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36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proofErr w:type="gramEnd"/>
      <w:r w:rsidRPr="00510D4A">
        <w:t xml:space="preserve"> </w:t>
      </w:r>
      <w:r w:rsidRPr="00510D4A">
        <w:rPr>
          <w:spacing w:val="42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7"/>
        </w:rPr>
        <w:t xml:space="preserve"> </w:t>
      </w:r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Pr="00510D4A" w:rsidRDefault="00862FF8" w:rsidP="00862FF8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>será</w:t>
      </w:r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 w:firstLine="53"/>
        <w:jc w:val="both"/>
      </w:pPr>
      <w:r w:rsidRPr="00510D4A">
        <w:lastRenderedPageBreak/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3" w:line="240" w:lineRule="exact"/>
        <w:jc w:val="both"/>
      </w:pPr>
    </w:p>
    <w:p w:rsidR="00862FF8" w:rsidRPr="00510D4A" w:rsidRDefault="00862FF8" w:rsidP="00862FF8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>Pelo fornecimento dos gêneros alimentícios, nos quantitativos descritos no Projeto de Venda de Gêneros Alimentícios da Agricultura Familiar, o (a) CONTRATADO (A) receberá o valor total de R$</w:t>
      </w:r>
      <w:r w:rsidR="00C47CB3">
        <w:rPr>
          <w:rFonts w:ascii="Times-Roman" w:hAnsi="Times-Roman" w:cs="Times-Roman"/>
          <w:sz w:val="23"/>
          <w:szCs w:val="23"/>
        </w:rPr>
        <w:t xml:space="preserve"> </w:t>
      </w:r>
      <w:r w:rsidR="00DF0605">
        <w:rPr>
          <w:rFonts w:ascii="Times-Roman" w:hAnsi="Times-Roman" w:cs="Times-Roman"/>
          <w:sz w:val="23"/>
          <w:szCs w:val="23"/>
        </w:rPr>
        <w:t>1.030,26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r w:rsidR="00C47CB3">
        <w:rPr>
          <w:rFonts w:ascii="Times-Roman" w:hAnsi="Times-Roman" w:cs="Times-Roman"/>
          <w:sz w:val="23"/>
          <w:szCs w:val="23"/>
        </w:rPr>
        <w:t xml:space="preserve">hum mil e </w:t>
      </w:r>
      <w:r w:rsidR="00DF0605">
        <w:rPr>
          <w:rFonts w:ascii="Times-Roman" w:hAnsi="Times-Roman" w:cs="Times-Roman"/>
          <w:sz w:val="23"/>
          <w:szCs w:val="23"/>
        </w:rPr>
        <w:t>trinta reais e vinte seis centavos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AF52E4" w:rsidRDefault="00AF52E4" w:rsidP="00862FF8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39"/>
        <w:gridCol w:w="5056"/>
        <w:gridCol w:w="1701"/>
        <w:gridCol w:w="1559"/>
      </w:tblGrid>
      <w:tr w:rsidR="00AF52E4" w:rsidRPr="00510D4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C936B3" w:rsidRDefault="00AF52E4" w:rsidP="00B07DC6">
            <w:pPr>
              <w:jc w:val="both"/>
            </w:pP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B07DC6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AF52E4" w:rsidRPr="00510D4A" w:rsidRDefault="00AF52E4" w:rsidP="00AF52E4">
            <w:pPr>
              <w:spacing w:before="5" w:line="240" w:lineRule="exact"/>
              <w:ind w:left="373"/>
              <w:jc w:val="both"/>
            </w:pPr>
            <w:r w:rsidRPr="00510D4A">
              <w:rPr>
                <w:b/>
                <w:spacing w:val="-23"/>
                <w:position w:val="-1"/>
              </w:rPr>
              <w:t>V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position w:val="-1"/>
              </w:rPr>
              <w:t>l</w:t>
            </w:r>
            <w:r w:rsidRPr="00510D4A">
              <w:rPr>
                <w:b/>
                <w:spacing w:val="2"/>
                <w:position w:val="-1"/>
              </w:rPr>
              <w:t>o</w:t>
            </w:r>
            <w:r w:rsidRPr="00510D4A">
              <w:rPr>
                <w:b/>
                <w:position w:val="-1"/>
              </w:rPr>
              <w:t>r</w:t>
            </w:r>
            <w:r w:rsidRPr="00510D4A">
              <w:rPr>
                <w:b/>
                <w:spacing w:val="10"/>
                <w:position w:val="-1"/>
              </w:rPr>
              <w:t xml:space="preserve"> </w:t>
            </w:r>
            <w:r>
              <w:rPr>
                <w:b/>
                <w:spacing w:val="10"/>
                <w:position w:val="-1"/>
              </w:rPr>
              <w:t>total</w:t>
            </w:r>
            <w:r w:rsidRPr="00510D4A">
              <w:rPr>
                <w:b/>
                <w:spacing w:val="16"/>
                <w:position w:val="-1"/>
              </w:rPr>
              <w:t xml:space="preserve"> 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w w:val="102"/>
                <w:position w:val="-1"/>
              </w:rPr>
              <w:t>$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</w:pPr>
            <w:r w:rsidRPr="00C613F4">
              <w:t>Moranga</w:t>
            </w:r>
            <w:r>
              <w:t xml:space="preserve"> –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212E5" w:rsidP="00B07DC6">
            <w:pPr>
              <w:jc w:val="center"/>
            </w:pPr>
            <w:r>
              <w:t>38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D13A93" w:rsidP="00B07DC6">
            <w:pPr>
              <w:jc w:val="center"/>
              <w:rPr>
                <w:b/>
              </w:rPr>
            </w:pPr>
            <w:r>
              <w:rPr>
                <w:b/>
              </w:rPr>
              <w:t>96,14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BATATA DOCE KG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212E5" w:rsidP="00B07DC6">
            <w:pPr>
              <w:jc w:val="center"/>
            </w:pPr>
            <w:r>
              <w:t>39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A212E5" w:rsidP="00B07DC6">
            <w:pPr>
              <w:jc w:val="center"/>
              <w:rPr>
                <w:b/>
              </w:rPr>
            </w:pPr>
            <w:r>
              <w:rPr>
                <w:b/>
              </w:rPr>
              <w:t>159,15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COUVE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D13A93" w:rsidP="00B07DC6">
            <w:pPr>
              <w:jc w:val="center"/>
            </w:pPr>
            <w:r>
              <w:t>37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B33834" w:rsidP="00B07DC6">
            <w:pPr>
              <w:jc w:val="center"/>
              <w:rPr>
                <w:b/>
              </w:rPr>
            </w:pPr>
            <w:r>
              <w:rPr>
                <w:b/>
              </w:rPr>
              <w:t>59,20</w:t>
            </w:r>
          </w:p>
        </w:tc>
      </w:tr>
      <w:tr w:rsidR="00AF52E4" w:rsidRPr="00FF240A" w:rsidTr="00AF52E4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FEIJÃO PRETO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17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82,28</w:t>
            </w:r>
          </w:p>
        </w:tc>
      </w:tr>
      <w:tr w:rsidR="00AF52E4" w:rsidRPr="00FF240A" w:rsidTr="00AF52E4">
        <w:trPr>
          <w:trHeight w:hRule="exact" w:val="271"/>
        </w:trPr>
        <w:tc>
          <w:tcPr>
            <w:tcW w:w="103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5056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LARANJA KG</w:t>
            </w:r>
            <w:r w:rsidR="00BC1967">
              <w:t xml:space="preserve"> 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17</w:t>
            </w:r>
            <w:r w:rsidR="00BC1967">
              <w:t xml:space="preserve"> KG</w:t>
            </w:r>
          </w:p>
        </w:tc>
        <w:tc>
          <w:tcPr>
            <w:tcW w:w="1559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48,11</w:t>
            </w:r>
          </w:p>
        </w:tc>
      </w:tr>
      <w:tr w:rsidR="00AF52E4" w:rsidRPr="00FF240A" w:rsidTr="00AF52E4">
        <w:trPr>
          <w:trHeight w:hRule="exact" w:val="26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TEMPERO VERDE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16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24,00</w:t>
            </w:r>
          </w:p>
        </w:tc>
      </w:tr>
      <w:tr w:rsidR="00AF52E4" w:rsidRPr="00FF240A" w:rsidTr="00AF52E4">
        <w:trPr>
          <w:trHeight w:hRule="exact" w:val="274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MILHO ESPIGA</w:t>
            </w:r>
            <w:r w:rsidR="00AF52E4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100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112,00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 xml:space="preserve">MANDIOCA </w:t>
            </w:r>
            <w:r w:rsidR="00B1368C">
              <w:t xml:space="preserve"> 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45</w:t>
            </w:r>
            <w:r w:rsidR="00AF52E4">
              <w:t xml:space="preserve"> kg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135,00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8F5214" w:rsidP="00B07DC6">
            <w:pPr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ESPINAFRE MAÇO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09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20,25</w:t>
            </w:r>
          </w:p>
        </w:tc>
      </w:tr>
      <w:tr w:rsidR="00AF52E4" w:rsidRPr="00FF240A" w:rsidTr="00AF52E4">
        <w:trPr>
          <w:trHeight w:hRule="exact" w:val="269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  <w:r w:rsidR="008F5214">
              <w:rPr>
                <w:b/>
              </w:rPr>
              <w:t>0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BRÓCOLIS UN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Default="00F16559" w:rsidP="00B07DC6">
            <w:pPr>
              <w:jc w:val="center"/>
            </w:pPr>
            <w:r>
              <w:t>23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107,41</w:t>
            </w:r>
          </w:p>
        </w:tc>
      </w:tr>
      <w:tr w:rsidR="00AF52E4" w:rsidRPr="00FF240A" w:rsidTr="00AF52E4">
        <w:trPr>
          <w:trHeight w:hRule="exact" w:val="266"/>
        </w:trPr>
        <w:tc>
          <w:tcPr>
            <w:tcW w:w="103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AF52E4" w:rsidP="00B07DC6">
            <w:pPr>
              <w:jc w:val="center"/>
              <w:rPr>
                <w:b/>
              </w:rPr>
            </w:pPr>
            <w:r w:rsidRPr="00C613F4">
              <w:rPr>
                <w:b/>
              </w:rPr>
              <w:t>1</w:t>
            </w:r>
            <w:r w:rsidR="008F5214">
              <w:rPr>
                <w:b/>
              </w:rPr>
              <w:t>1</w:t>
            </w:r>
          </w:p>
        </w:tc>
        <w:tc>
          <w:tcPr>
            <w:tcW w:w="5056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ALFACE</w:t>
            </w:r>
          </w:p>
        </w:tc>
        <w:tc>
          <w:tcPr>
            <w:tcW w:w="170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C613F4" w:rsidRDefault="00F16559" w:rsidP="00B07DC6">
            <w:pPr>
              <w:jc w:val="center"/>
            </w:pPr>
            <w:r>
              <w:t>84 UN</w:t>
            </w:r>
          </w:p>
        </w:tc>
        <w:tc>
          <w:tcPr>
            <w:tcW w:w="1559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AF52E4" w:rsidRPr="00FF240A" w:rsidRDefault="00F16559" w:rsidP="00B07DC6">
            <w:pPr>
              <w:jc w:val="center"/>
              <w:rPr>
                <w:b/>
              </w:rPr>
            </w:pPr>
            <w:r>
              <w:rPr>
                <w:b/>
              </w:rPr>
              <w:t>195,72</w:t>
            </w:r>
          </w:p>
        </w:tc>
      </w:tr>
    </w:tbl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 xml:space="preserve">as </w:t>
      </w:r>
      <w:r w:rsidR="00354E93" w:rsidRPr="00510D4A">
        <w:rPr>
          <w:spacing w:val="-5"/>
        </w:rPr>
        <w:t>a</w:t>
      </w:r>
      <w:r w:rsidR="00354E93" w:rsidRPr="00510D4A">
        <w:t xml:space="preserve">o cumprimento </w:t>
      </w:r>
      <w:r w:rsidR="00354E93" w:rsidRPr="00510D4A">
        <w:rPr>
          <w:spacing w:val="27"/>
        </w:rPr>
        <w:t>das</w:t>
      </w:r>
      <w:r w:rsidR="00354E93" w:rsidRPr="00510D4A">
        <w:t xml:space="preserve"> </w:t>
      </w:r>
      <w:r w:rsidR="00354E93" w:rsidRPr="00510D4A">
        <w:rPr>
          <w:spacing w:val="11"/>
        </w:rPr>
        <w:t>obrigações</w:t>
      </w:r>
      <w:r w:rsidR="00354E93" w:rsidRPr="00510D4A">
        <w:t xml:space="preserve"> </w:t>
      </w:r>
      <w:r w:rsidR="00354E93" w:rsidRPr="00510D4A">
        <w:rPr>
          <w:spacing w:val="27"/>
        </w:rPr>
        <w:t>decorrentes</w:t>
      </w:r>
      <w:r w:rsidR="00354E93" w:rsidRPr="00510D4A">
        <w:t xml:space="preserve"> </w:t>
      </w:r>
      <w:r w:rsidR="00354E93" w:rsidRPr="00510D4A">
        <w:rPr>
          <w:spacing w:val="21"/>
        </w:rPr>
        <w:t>do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354E93" w:rsidP="00862FF8">
      <w:pPr>
        <w:spacing w:line="248" w:lineRule="auto"/>
        <w:ind w:left="291" w:right="83"/>
        <w:jc w:val="both"/>
      </w:pPr>
      <w:r w:rsidRPr="00510D4A">
        <w:rPr>
          <w:spacing w:val="-2"/>
        </w:rPr>
        <w:t>A</w:t>
      </w:r>
      <w:r w:rsidRPr="00510D4A">
        <w:t>s despesas</w:t>
      </w:r>
      <w:r w:rsidR="00862FF8" w:rsidRPr="00510D4A">
        <w:t xml:space="preserve">  </w:t>
      </w:r>
      <w:r w:rsidR="00862FF8" w:rsidRPr="00510D4A">
        <w:rPr>
          <w:spacing w:val="31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>e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12"/>
        </w:rPr>
        <w:t>t</w:t>
      </w:r>
      <w:r w:rsidR="00862FF8" w:rsidRPr="00510D4A">
        <w:rPr>
          <w:spacing w:val="-10"/>
        </w:rPr>
        <w:t>e</w:t>
      </w:r>
      <w:r w:rsidR="00862FF8" w:rsidRPr="00510D4A">
        <w:t xml:space="preserve">s  </w:t>
      </w:r>
      <w:r w:rsidR="00862FF8" w:rsidRPr="00510D4A">
        <w:rPr>
          <w:spacing w:val="42"/>
        </w:rPr>
        <w:t xml:space="preserve"> </w:t>
      </w:r>
      <w:r w:rsidR="00862FF8" w:rsidRPr="00510D4A">
        <w:rPr>
          <w:spacing w:val="-2"/>
        </w:rPr>
        <w:t>d</w:t>
      </w:r>
      <w:r w:rsidR="00862FF8" w:rsidRPr="00510D4A">
        <w:t xml:space="preserve">o  </w:t>
      </w:r>
      <w:r w:rsidR="00862FF8" w:rsidRPr="00510D4A">
        <w:rPr>
          <w:spacing w:val="17"/>
        </w:rPr>
        <w:t xml:space="preserve"> </w:t>
      </w:r>
      <w:r w:rsidR="00862FF8" w:rsidRPr="00510D4A">
        <w:rPr>
          <w:spacing w:val="-2"/>
        </w:rPr>
        <w:t>p</w:t>
      </w:r>
      <w:r w:rsidR="00862FF8" w:rsidRPr="00510D4A">
        <w:rPr>
          <w:spacing w:val="5"/>
        </w:rPr>
        <w:t>r</w:t>
      </w:r>
      <w:r w:rsidR="00862FF8" w:rsidRPr="00510D4A">
        <w:rPr>
          <w:spacing w:val="-5"/>
        </w:rPr>
        <w:t>e</w:t>
      </w:r>
      <w:r w:rsidR="00862FF8" w:rsidRPr="00510D4A">
        <w:rPr>
          <w:spacing w:val="7"/>
        </w:rPr>
        <w:t>s</w:t>
      </w:r>
      <w:r w:rsidR="00862FF8" w:rsidRPr="00510D4A">
        <w:t>e</w:t>
      </w:r>
      <w:r w:rsidR="00862FF8" w:rsidRPr="00510D4A">
        <w:rPr>
          <w:spacing w:val="-7"/>
        </w:rPr>
        <w:t>n</w:t>
      </w:r>
      <w:r w:rsidR="00862FF8" w:rsidRPr="00510D4A">
        <w:rPr>
          <w:spacing w:val="2"/>
        </w:rPr>
        <w:t>t</w:t>
      </w:r>
      <w:r w:rsidR="00862FF8" w:rsidRPr="00510D4A">
        <w:t xml:space="preserve">e  </w:t>
      </w:r>
      <w:r w:rsidR="00862FF8" w:rsidRPr="00510D4A">
        <w:rPr>
          <w:spacing w:val="33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>ra</w:t>
      </w:r>
      <w:r w:rsidR="00862FF8" w:rsidRPr="00510D4A">
        <w:rPr>
          <w:spacing w:val="2"/>
        </w:rPr>
        <w:t>t</w:t>
      </w:r>
      <w:r w:rsidR="00862FF8" w:rsidRPr="00510D4A">
        <w:t xml:space="preserve">o  </w:t>
      </w:r>
      <w:r w:rsidR="00862FF8" w:rsidRPr="00510D4A">
        <w:rPr>
          <w:spacing w:val="32"/>
        </w:rPr>
        <w:t xml:space="preserve"> </w:t>
      </w:r>
      <w:r w:rsidR="00862FF8" w:rsidRPr="00510D4A">
        <w:t>c</w:t>
      </w:r>
      <w:r w:rsidR="00862FF8" w:rsidRPr="00510D4A">
        <w:rPr>
          <w:spacing w:val="-2"/>
        </w:rPr>
        <w:t>o</w:t>
      </w:r>
      <w:r w:rsidR="00862FF8" w:rsidRPr="00510D4A">
        <w:t>r</w:t>
      </w:r>
      <w:r w:rsidR="00862FF8" w:rsidRPr="00510D4A">
        <w:rPr>
          <w:spacing w:val="5"/>
        </w:rPr>
        <w:t>r</w:t>
      </w:r>
      <w:r w:rsidR="00862FF8" w:rsidRPr="00510D4A">
        <w:rPr>
          <w:spacing w:val="-10"/>
        </w:rPr>
        <w:t>e</w:t>
      </w:r>
      <w:r w:rsidR="00862FF8" w:rsidRPr="00510D4A">
        <w:t>r</w:t>
      </w:r>
      <w:r w:rsidR="00862FF8" w:rsidRPr="00510D4A">
        <w:rPr>
          <w:spacing w:val="5"/>
        </w:rPr>
        <w:t>ã</w:t>
      </w:r>
      <w:r w:rsidR="00862FF8" w:rsidRPr="00510D4A">
        <w:t xml:space="preserve">o  </w:t>
      </w:r>
      <w:r w:rsidR="00862FF8" w:rsidRPr="00510D4A">
        <w:rPr>
          <w:spacing w:val="27"/>
        </w:rPr>
        <w:t xml:space="preserve"> </w:t>
      </w:r>
      <w:r w:rsidR="00862FF8" w:rsidRPr="00510D4A">
        <w:t xml:space="preserve">à  </w:t>
      </w:r>
      <w:r w:rsidR="00862FF8" w:rsidRPr="00510D4A">
        <w:rPr>
          <w:spacing w:val="23"/>
        </w:rPr>
        <w:t xml:space="preserve"> </w:t>
      </w:r>
      <w:r w:rsidR="00862FF8" w:rsidRPr="00510D4A">
        <w:rPr>
          <w:spacing w:val="-5"/>
        </w:rPr>
        <w:t>c</w:t>
      </w:r>
      <w:r w:rsidR="00862FF8" w:rsidRPr="00510D4A">
        <w:rPr>
          <w:spacing w:val="-2"/>
        </w:rPr>
        <w:t>on</w:t>
      </w:r>
      <w:r w:rsidR="00862FF8" w:rsidRPr="00510D4A">
        <w:rPr>
          <w:spacing w:val="2"/>
        </w:rPr>
        <w:t>t</w:t>
      </w:r>
      <w:r w:rsidR="00862FF8" w:rsidRPr="00510D4A">
        <w:t xml:space="preserve">a  </w:t>
      </w:r>
      <w:r w:rsidR="00862FF8" w:rsidRPr="00510D4A">
        <w:rPr>
          <w:spacing w:val="22"/>
        </w:rPr>
        <w:t xml:space="preserve"> </w:t>
      </w:r>
      <w:r w:rsidR="00862FF8" w:rsidRPr="00510D4A">
        <w:rPr>
          <w:spacing w:val="2"/>
        </w:rPr>
        <w:t>d</w:t>
      </w:r>
      <w:r w:rsidR="00862FF8" w:rsidRPr="00510D4A">
        <w:t xml:space="preserve">as  </w:t>
      </w:r>
      <w:r w:rsidR="00862FF8" w:rsidRPr="00510D4A">
        <w:rPr>
          <w:spacing w:val="20"/>
        </w:rPr>
        <w:t xml:space="preserve"> </w:t>
      </w:r>
      <w:r w:rsidR="00862FF8" w:rsidRPr="00510D4A">
        <w:rPr>
          <w:spacing w:val="2"/>
        </w:rPr>
        <w:t>s</w:t>
      </w:r>
      <w:r w:rsidR="00862FF8" w:rsidRPr="00510D4A">
        <w:t>e</w:t>
      </w:r>
      <w:r w:rsidR="00862FF8" w:rsidRPr="00510D4A">
        <w:rPr>
          <w:spacing w:val="2"/>
        </w:rPr>
        <w:t>g</w:t>
      </w:r>
      <w:r w:rsidR="00862FF8" w:rsidRPr="00510D4A">
        <w:rPr>
          <w:spacing w:val="-7"/>
        </w:rPr>
        <w:t>u</w:t>
      </w:r>
      <w:r w:rsidR="00862FF8" w:rsidRPr="00510D4A">
        <w:rPr>
          <w:spacing w:val="2"/>
        </w:rPr>
        <w:t>i</w:t>
      </w:r>
      <w:r w:rsidR="00862FF8" w:rsidRPr="00510D4A">
        <w:rPr>
          <w:spacing w:val="-2"/>
        </w:rPr>
        <w:t>n</w:t>
      </w:r>
      <w:r w:rsidR="00862FF8" w:rsidRPr="00510D4A">
        <w:rPr>
          <w:spacing w:val="7"/>
        </w:rPr>
        <w:t>t</w:t>
      </w:r>
      <w:r w:rsidR="00862FF8" w:rsidRPr="00510D4A">
        <w:rPr>
          <w:spacing w:val="-5"/>
        </w:rPr>
        <w:t>e</w:t>
      </w:r>
      <w:r w:rsidR="00862FF8" w:rsidRPr="00510D4A">
        <w:t xml:space="preserve">s  </w:t>
      </w:r>
      <w:r w:rsidR="00862FF8" w:rsidRPr="00510D4A">
        <w:rPr>
          <w:spacing w:val="33"/>
        </w:rPr>
        <w:t xml:space="preserve"> </w:t>
      </w:r>
      <w:r w:rsidR="00862FF8" w:rsidRPr="00510D4A">
        <w:rPr>
          <w:spacing w:val="2"/>
          <w:w w:val="102"/>
        </w:rPr>
        <w:t>d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spacing w:val="2"/>
          <w:w w:val="103"/>
        </w:rPr>
        <w:t>t</w:t>
      </w:r>
      <w:r w:rsidR="00862FF8" w:rsidRPr="00510D4A">
        <w:rPr>
          <w:spacing w:val="-5"/>
          <w:w w:val="103"/>
        </w:rPr>
        <w:t>a</w:t>
      </w:r>
      <w:r w:rsidR="00862FF8" w:rsidRPr="00510D4A">
        <w:rPr>
          <w:w w:val="103"/>
        </w:rPr>
        <w:t>ç</w:t>
      </w:r>
      <w:r w:rsidR="00862FF8" w:rsidRPr="00510D4A">
        <w:rPr>
          <w:spacing w:val="7"/>
          <w:w w:val="103"/>
        </w:rPr>
        <w:t>õ</w:t>
      </w:r>
      <w:r w:rsidR="00862FF8" w:rsidRPr="00510D4A">
        <w:rPr>
          <w:spacing w:val="-5"/>
          <w:w w:val="103"/>
        </w:rPr>
        <w:t>e</w:t>
      </w:r>
      <w:r w:rsidR="00862FF8" w:rsidRPr="00510D4A">
        <w:rPr>
          <w:w w:val="102"/>
        </w:rPr>
        <w:t xml:space="preserve">s </w:t>
      </w:r>
      <w:r w:rsidR="00862FF8" w:rsidRPr="00510D4A">
        <w:rPr>
          <w:spacing w:val="-2"/>
          <w:w w:val="102"/>
        </w:rPr>
        <w:t>o</w:t>
      </w:r>
      <w:r w:rsidR="00862FF8" w:rsidRPr="00510D4A">
        <w:rPr>
          <w:w w:val="103"/>
        </w:rPr>
        <w:t>rçame</w:t>
      </w:r>
      <w:r w:rsidR="00862FF8" w:rsidRPr="00510D4A">
        <w:rPr>
          <w:spacing w:val="-7"/>
          <w:w w:val="103"/>
        </w:rPr>
        <w:t>n</w:t>
      </w:r>
      <w:r w:rsidR="00862FF8" w:rsidRPr="00510D4A">
        <w:rPr>
          <w:spacing w:val="7"/>
          <w:w w:val="103"/>
        </w:rPr>
        <w:t>t</w:t>
      </w:r>
      <w:r w:rsidR="00862FF8" w:rsidRPr="00510D4A">
        <w:rPr>
          <w:spacing w:val="-5"/>
          <w:w w:val="103"/>
        </w:rPr>
        <w:t>á</w:t>
      </w:r>
      <w:r w:rsidR="00862FF8" w:rsidRPr="00510D4A">
        <w:rPr>
          <w:spacing w:val="5"/>
          <w:w w:val="102"/>
        </w:rPr>
        <w:t>r</w:t>
      </w:r>
      <w:r w:rsidR="00862FF8" w:rsidRPr="00510D4A">
        <w:rPr>
          <w:spacing w:val="-2"/>
          <w:w w:val="103"/>
        </w:rPr>
        <w:t>i</w:t>
      </w:r>
      <w:r w:rsidR="00862FF8" w:rsidRPr="00510D4A">
        <w:rPr>
          <w:w w:val="103"/>
        </w:rPr>
        <w:t>a</w:t>
      </w:r>
      <w:r w:rsidR="00862FF8" w:rsidRPr="00510D4A">
        <w:rPr>
          <w:spacing w:val="2"/>
          <w:w w:val="103"/>
        </w:rPr>
        <w:t>s</w:t>
      </w:r>
      <w:r w:rsidR="00862FF8" w:rsidRPr="00510D4A">
        <w:rPr>
          <w:w w:val="103"/>
        </w:rPr>
        <w:t>: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510D4A">
        <w:rPr>
          <w:rFonts w:eastAsia="Arial"/>
          <w:b/>
          <w:spacing w:val="-1"/>
          <w:w w:val="98"/>
        </w:rPr>
        <w:t>S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2"/>
          <w:w w:val="98"/>
        </w:rPr>
        <w:t>CR</w:t>
      </w:r>
      <w:r w:rsidRPr="00510D4A">
        <w:rPr>
          <w:rFonts w:eastAsia="Arial"/>
          <w:b/>
          <w:spacing w:val="3"/>
          <w:w w:val="98"/>
        </w:rPr>
        <w:t>E</w:t>
      </w:r>
      <w:r w:rsidRPr="00510D4A">
        <w:rPr>
          <w:rFonts w:eastAsia="Arial"/>
          <w:b/>
          <w:spacing w:val="-19"/>
          <w:w w:val="98"/>
        </w:rPr>
        <w:t>T</w:t>
      </w:r>
      <w:r w:rsidRPr="00510D4A">
        <w:rPr>
          <w:rFonts w:eastAsia="Arial"/>
          <w:b/>
          <w:spacing w:val="-7"/>
          <w:w w:val="98"/>
        </w:rPr>
        <w:t>A</w:t>
      </w:r>
      <w:r w:rsidRPr="00510D4A">
        <w:rPr>
          <w:rFonts w:eastAsia="Arial"/>
          <w:b/>
          <w:spacing w:val="2"/>
          <w:w w:val="98"/>
        </w:rPr>
        <w:t>R</w:t>
      </w:r>
      <w:r w:rsidRPr="00510D4A">
        <w:rPr>
          <w:rFonts w:eastAsia="Arial"/>
          <w:b/>
          <w:spacing w:val="5"/>
          <w:w w:val="98"/>
        </w:rPr>
        <w:t>I</w:t>
      </w:r>
      <w:r w:rsidRPr="00510D4A">
        <w:rPr>
          <w:rFonts w:eastAsia="Arial"/>
          <w:b/>
          <w:w w:val="98"/>
        </w:rPr>
        <w:t>A</w:t>
      </w:r>
      <w:r w:rsidRPr="00510D4A">
        <w:rPr>
          <w:rFonts w:eastAsia="Arial"/>
          <w:b/>
          <w:spacing w:val="1"/>
          <w:w w:val="98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N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16"/>
        </w:rPr>
        <w:t>P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2"/>
        </w:rPr>
        <w:t>Ç</w:t>
      </w:r>
      <w:r w:rsidRPr="00510D4A">
        <w:rPr>
          <w:rFonts w:eastAsia="Arial"/>
          <w:b/>
          <w:spacing w:val="2"/>
        </w:rPr>
        <w:t>Ã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15"/>
        </w:rPr>
        <w:t>L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  <w:spacing w:val="-2"/>
        </w:rPr>
        <w:t>U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</w:rPr>
        <w:t>,</w:t>
      </w:r>
      <w:r w:rsidRPr="00510D4A">
        <w:rPr>
          <w:rFonts w:eastAsia="Arial"/>
          <w:b/>
          <w:spacing w:val="-5"/>
        </w:rPr>
        <w:t xml:space="preserve"> </w:t>
      </w:r>
      <w:r w:rsidRPr="00510D4A">
        <w:rPr>
          <w:rFonts w:eastAsia="Arial"/>
          <w:b/>
          <w:spacing w:val="-2"/>
        </w:rPr>
        <w:t>D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3"/>
        </w:rPr>
        <w:t>S</w:t>
      </w:r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-3"/>
        </w:rPr>
        <w:t>O</w:t>
      </w:r>
      <w:r w:rsidRPr="00510D4A">
        <w:rPr>
          <w:rFonts w:eastAsia="Arial"/>
          <w:b/>
          <w:spacing w:val="2"/>
        </w:rPr>
        <w:t>R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4"/>
        </w:rPr>
        <w:t xml:space="preserve"> 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7"/>
        </w:rPr>
        <w:t xml:space="preserve"> </w:t>
      </w:r>
      <w:r w:rsidRPr="00510D4A">
        <w:rPr>
          <w:rFonts w:eastAsia="Arial"/>
          <w:b/>
          <w:spacing w:val="-10"/>
        </w:rPr>
        <w:t>T</w:t>
      </w:r>
      <w:r w:rsidRPr="00510D4A">
        <w:rPr>
          <w:rFonts w:eastAsia="Arial"/>
          <w:b/>
          <w:spacing w:val="2"/>
        </w:rPr>
        <w:t>U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1"/>
        </w:rPr>
        <w:t>S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 xml:space="preserve">O </w:t>
      </w: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3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ino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5"/>
        </w:rPr>
        <w:t>F</w:t>
      </w:r>
      <w:r w:rsidRPr="00510D4A">
        <w:rPr>
          <w:rFonts w:eastAsia="Arial"/>
          <w:b/>
          <w:spacing w:val="4"/>
        </w:rPr>
        <w:t>u</w:t>
      </w:r>
      <w:r w:rsidRPr="00510D4A">
        <w:rPr>
          <w:rFonts w:eastAsia="Arial"/>
          <w:b/>
          <w:spacing w:val="-5"/>
        </w:rPr>
        <w:t>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men</w:t>
      </w:r>
      <w:r w:rsidRPr="00510D4A">
        <w:rPr>
          <w:rFonts w:eastAsia="Arial"/>
          <w:b/>
          <w:spacing w:val="-5"/>
        </w:rPr>
        <w:t>t</w:t>
      </w:r>
      <w:r w:rsidRPr="00510D4A">
        <w:rPr>
          <w:rFonts w:eastAsia="Arial"/>
          <w:b/>
        </w:rPr>
        <w:t>al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221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222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76" w:lineRule="auto"/>
        <w:ind w:left="291" w:right="48"/>
        <w:jc w:val="both"/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 w:rsidRPr="00510D4A">
        <w:rPr>
          <w:rFonts w:eastAsia="Arial"/>
          <w:b/>
          <w:spacing w:val="-4"/>
        </w:rPr>
        <w:t>4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proofErr w:type="spellStart"/>
      <w:r>
        <w:rPr>
          <w:rFonts w:eastAsia="Arial"/>
          <w:b/>
          <w:spacing w:val="-10"/>
        </w:rPr>
        <w:t>Pré</w:t>
      </w:r>
      <w:proofErr w:type="spellEnd"/>
      <w:r>
        <w:rPr>
          <w:rFonts w:eastAsia="Arial"/>
          <w:b/>
          <w:spacing w:val="-10"/>
        </w:rPr>
        <w:t xml:space="preserve"> escola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242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</w:p>
    <w:p w:rsidR="00862FF8" w:rsidRPr="00510D4A" w:rsidRDefault="00862FF8" w:rsidP="00862FF8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510D4A">
        <w:rPr>
          <w:rFonts w:eastAsia="Arial"/>
          <w:b/>
          <w:spacing w:val="-1"/>
        </w:rPr>
        <w:t>P</w:t>
      </w:r>
      <w:r w:rsidRPr="00510D4A">
        <w:rPr>
          <w:rFonts w:eastAsia="Arial"/>
          <w:b/>
          <w:spacing w:val="3"/>
        </w:rPr>
        <w:t>r</w:t>
      </w:r>
      <w:r w:rsidRPr="00510D4A">
        <w:rPr>
          <w:rFonts w:eastAsia="Arial"/>
          <w:b/>
        </w:rPr>
        <w:t>oj</w:t>
      </w:r>
      <w:proofErr w:type="spellEnd"/>
      <w:r w:rsidRPr="00510D4A">
        <w:rPr>
          <w:rFonts w:eastAsia="Arial"/>
          <w:b/>
        </w:rPr>
        <w:t>.</w:t>
      </w:r>
      <w:r w:rsidRPr="00510D4A">
        <w:rPr>
          <w:rFonts w:eastAsia="Arial"/>
          <w:b/>
          <w:spacing w:val="-8"/>
        </w:rPr>
        <w:t xml:space="preserve"> </w:t>
      </w:r>
      <w:r w:rsidRPr="00510D4A">
        <w:rPr>
          <w:rFonts w:eastAsia="Arial"/>
          <w:b/>
          <w:spacing w:val="-7"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  <w:spacing w:val="5"/>
        </w:rPr>
        <w:t>i</w:t>
      </w:r>
      <w:r w:rsidRPr="00510D4A">
        <w:rPr>
          <w:rFonts w:eastAsia="Arial"/>
          <w:b/>
          <w:spacing w:val="-23"/>
        </w:rPr>
        <w:t>v</w:t>
      </w:r>
      <w:r w:rsidRPr="00510D4A">
        <w:rPr>
          <w:rFonts w:eastAsia="Arial"/>
          <w:b/>
        </w:rPr>
        <w:t xml:space="preserve">. </w:t>
      </w:r>
      <w:r w:rsidRPr="00510D4A">
        <w:rPr>
          <w:rFonts w:eastAsia="Arial"/>
          <w:b/>
          <w:spacing w:val="1"/>
        </w:rPr>
        <w:t xml:space="preserve"> </w:t>
      </w:r>
      <w:r w:rsidRPr="00510D4A">
        <w:rPr>
          <w:rFonts w:eastAsia="Arial"/>
          <w:b/>
        </w:rPr>
        <w:t>2.0</w:t>
      </w:r>
      <w:r>
        <w:rPr>
          <w:rFonts w:eastAsia="Arial"/>
          <w:b/>
        </w:rPr>
        <w:t>5</w:t>
      </w:r>
      <w:r w:rsidRPr="00510D4A">
        <w:rPr>
          <w:rFonts w:eastAsia="Arial"/>
          <w:b/>
        </w:rPr>
        <w:t>2</w:t>
      </w:r>
      <w:r w:rsidRPr="00510D4A">
        <w:rPr>
          <w:rFonts w:eastAsia="Arial"/>
          <w:b/>
          <w:spacing w:val="-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anu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enç</w:t>
      </w:r>
      <w:r w:rsidRPr="00510D4A">
        <w:rPr>
          <w:rFonts w:eastAsia="Arial"/>
          <w:b/>
          <w:spacing w:val="-4"/>
        </w:rPr>
        <w:t>ã</w:t>
      </w:r>
      <w:r w:rsidRPr="00510D4A">
        <w:rPr>
          <w:rFonts w:eastAsia="Arial"/>
          <w:b/>
        </w:rPr>
        <w:t>o</w:t>
      </w:r>
      <w:r w:rsidRPr="00510D4A">
        <w:rPr>
          <w:rFonts w:eastAsia="Arial"/>
          <w:b/>
          <w:spacing w:val="-11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4"/>
        </w:rPr>
        <w:t>M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en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2"/>
        </w:rPr>
        <w:t xml:space="preserve"> </w:t>
      </w:r>
      <w:r w:rsidRPr="00510D4A">
        <w:rPr>
          <w:rFonts w:eastAsia="Arial"/>
          <w:b/>
          <w:spacing w:val="-1"/>
        </w:rPr>
        <w:t>E</w:t>
      </w:r>
      <w:r w:rsidRPr="00510D4A">
        <w:rPr>
          <w:rFonts w:eastAsia="Arial"/>
          <w:b/>
        </w:rPr>
        <w:t>s</w:t>
      </w:r>
      <w:r w:rsidRPr="00510D4A">
        <w:rPr>
          <w:rFonts w:eastAsia="Arial"/>
          <w:b/>
          <w:spacing w:val="-4"/>
        </w:rPr>
        <w:t>c</w:t>
      </w:r>
      <w:r w:rsidRPr="00510D4A">
        <w:rPr>
          <w:rFonts w:eastAsia="Arial"/>
          <w:b/>
          <w:spacing w:val="4"/>
        </w:rPr>
        <w:t>o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r</w:t>
      </w:r>
      <w:r w:rsidRPr="00510D4A">
        <w:rPr>
          <w:rFonts w:eastAsia="Arial"/>
          <w:b/>
          <w:spacing w:val="-4"/>
        </w:rPr>
        <w:t xml:space="preserve"> </w:t>
      </w:r>
      <w:r w:rsidRPr="00510D4A">
        <w:rPr>
          <w:rFonts w:eastAsia="Arial"/>
          <w:b/>
        </w:rPr>
        <w:t>–</w:t>
      </w:r>
      <w:r w:rsidRPr="00510D4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862FF8" w:rsidRDefault="00862FF8" w:rsidP="00862FF8">
      <w:pPr>
        <w:tabs>
          <w:tab w:val="left" w:pos="6180"/>
        </w:tabs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244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  <w:r>
        <w:rPr>
          <w:rFonts w:eastAsia="Arial"/>
          <w:b/>
        </w:rPr>
        <w:tab/>
      </w:r>
    </w:p>
    <w:p w:rsidR="00862FF8" w:rsidRDefault="00862FF8" w:rsidP="00862FF8">
      <w:pPr>
        <w:spacing w:line="276" w:lineRule="auto"/>
        <w:ind w:left="291" w:right="48"/>
        <w:jc w:val="both"/>
        <w:rPr>
          <w:rFonts w:eastAsia="Arial"/>
          <w:b/>
        </w:rPr>
      </w:pPr>
      <w:r w:rsidRPr="00510D4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510D4A">
        <w:rPr>
          <w:rFonts w:eastAsia="Arial"/>
          <w:b/>
        </w:rPr>
        <w:t xml:space="preserve">) 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spacing w:val="5"/>
          <w:w w:val="99"/>
        </w:rPr>
        <w:t>.</w:t>
      </w:r>
      <w:r w:rsidRPr="00510D4A">
        <w:rPr>
          <w:rFonts w:eastAsia="Arial"/>
          <w:b/>
          <w:spacing w:val="-4"/>
          <w:w w:val="99"/>
        </w:rPr>
        <w:t>3</w:t>
      </w:r>
      <w:r w:rsidRPr="00510D4A">
        <w:rPr>
          <w:rFonts w:eastAsia="Arial"/>
          <w:b/>
          <w:w w:val="99"/>
        </w:rPr>
        <w:t>.90.3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w w:val="99"/>
        </w:rPr>
        <w:t>.00.0</w:t>
      </w:r>
      <w:r w:rsidRPr="00510D4A">
        <w:rPr>
          <w:rFonts w:eastAsia="Arial"/>
          <w:b/>
          <w:spacing w:val="-4"/>
          <w:w w:val="99"/>
        </w:rPr>
        <w:t>0</w:t>
      </w:r>
      <w:r w:rsidRPr="00510D4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1018</w:t>
      </w:r>
      <w:r w:rsidRPr="00510D4A">
        <w:rPr>
          <w:rFonts w:eastAsia="Arial"/>
          <w:b/>
          <w:w w:val="99"/>
        </w:rPr>
        <w:t xml:space="preserve"> </w:t>
      </w:r>
      <w:r w:rsidRPr="00510D4A">
        <w:rPr>
          <w:rFonts w:eastAsia="Arial"/>
          <w:b/>
          <w:spacing w:val="1"/>
        </w:rPr>
        <w:t>M</w:t>
      </w:r>
      <w:r w:rsidRPr="00510D4A">
        <w:rPr>
          <w:rFonts w:eastAsia="Arial"/>
          <w:b/>
        </w:rPr>
        <w:t>a</w:t>
      </w:r>
      <w:r w:rsidRPr="00510D4A">
        <w:rPr>
          <w:rFonts w:eastAsia="Arial"/>
          <w:b/>
          <w:spacing w:val="-1"/>
        </w:rPr>
        <w:t>t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2"/>
        </w:rPr>
        <w:t>r</w:t>
      </w:r>
      <w:r w:rsidRPr="00510D4A">
        <w:rPr>
          <w:rFonts w:eastAsia="Arial"/>
          <w:b/>
        </w:rPr>
        <w:t>i</w:t>
      </w:r>
      <w:r w:rsidRPr="00510D4A">
        <w:rPr>
          <w:rFonts w:eastAsia="Arial"/>
          <w:b/>
          <w:spacing w:val="-4"/>
        </w:rPr>
        <w:t>a</w:t>
      </w:r>
      <w:r w:rsidRPr="00510D4A">
        <w:rPr>
          <w:rFonts w:eastAsia="Arial"/>
          <w:b/>
        </w:rPr>
        <w:t>l</w:t>
      </w:r>
      <w:r w:rsidRPr="00510D4A">
        <w:rPr>
          <w:rFonts w:eastAsia="Arial"/>
          <w:b/>
          <w:spacing w:val="-7"/>
        </w:rPr>
        <w:t xml:space="preserve"> </w:t>
      </w:r>
      <w:r w:rsidRPr="00510D4A">
        <w:rPr>
          <w:rFonts w:eastAsia="Arial"/>
          <w:b/>
          <w:spacing w:val="4"/>
        </w:rPr>
        <w:t>d</w:t>
      </w:r>
      <w:r w:rsidRPr="00510D4A">
        <w:rPr>
          <w:rFonts w:eastAsia="Arial"/>
          <w:b/>
        </w:rPr>
        <w:t>e</w:t>
      </w:r>
      <w:r w:rsidRPr="00510D4A">
        <w:rPr>
          <w:rFonts w:eastAsia="Arial"/>
          <w:b/>
          <w:spacing w:val="-6"/>
        </w:rPr>
        <w:t xml:space="preserve"> </w:t>
      </w:r>
      <w:r w:rsidRPr="00510D4A">
        <w:rPr>
          <w:rFonts w:eastAsia="Arial"/>
          <w:b/>
          <w:spacing w:val="-2"/>
        </w:rPr>
        <w:t>C</w:t>
      </w:r>
      <w:r w:rsidRPr="00510D4A">
        <w:rPr>
          <w:rFonts w:eastAsia="Arial"/>
          <w:b/>
          <w:spacing w:val="-5"/>
        </w:rPr>
        <w:t>o</w:t>
      </w:r>
      <w:r w:rsidRPr="00510D4A">
        <w:rPr>
          <w:rFonts w:eastAsia="Arial"/>
          <w:b/>
          <w:spacing w:val="4"/>
        </w:rPr>
        <w:t>n</w:t>
      </w:r>
      <w:r w:rsidRPr="00510D4A">
        <w:rPr>
          <w:rFonts w:eastAsia="Arial"/>
          <w:b/>
          <w:spacing w:val="-4"/>
        </w:rPr>
        <w:t>s</w:t>
      </w:r>
      <w:r w:rsidRPr="00510D4A">
        <w:rPr>
          <w:rFonts w:eastAsia="Arial"/>
          <w:b/>
        </w:rPr>
        <w:t>umo</w:t>
      </w:r>
    </w:p>
    <w:p w:rsidR="00862FF8" w:rsidRPr="00510D4A" w:rsidRDefault="00862FF8" w:rsidP="00862FF8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proofErr w:type="gramStart"/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r</w:t>
      </w:r>
      <w:proofErr w:type="gramEnd"/>
      <w:r w:rsidRPr="00510D4A">
        <w:rPr>
          <w:w w:val="10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862FF8" w:rsidRDefault="00862FF8" w:rsidP="00862FF8">
      <w:pPr>
        <w:spacing w:line="276" w:lineRule="auto"/>
        <w:ind w:left="291" w:right="83"/>
        <w:jc w:val="both"/>
        <w:rPr>
          <w:w w:val="102"/>
        </w:rPr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>de</w:t>
      </w:r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0846AC" w:rsidRDefault="000846AC" w:rsidP="00862FF8">
      <w:pPr>
        <w:spacing w:line="276" w:lineRule="auto"/>
        <w:ind w:left="291" w:right="83"/>
        <w:jc w:val="both"/>
        <w:rPr>
          <w:w w:val="102"/>
        </w:rPr>
      </w:pPr>
    </w:p>
    <w:p w:rsidR="000846AC" w:rsidRDefault="000846AC" w:rsidP="00862FF8">
      <w:pPr>
        <w:spacing w:line="276" w:lineRule="auto"/>
        <w:ind w:left="291" w:right="83"/>
        <w:jc w:val="both"/>
        <w:rPr>
          <w:w w:val="102"/>
        </w:rPr>
      </w:pPr>
    </w:p>
    <w:p w:rsidR="000846AC" w:rsidRDefault="000846AC" w:rsidP="00862FF8">
      <w:pPr>
        <w:spacing w:line="276" w:lineRule="auto"/>
        <w:ind w:left="291" w:right="83"/>
        <w:jc w:val="both"/>
      </w:pPr>
    </w:p>
    <w:p w:rsidR="00862FF8" w:rsidRPr="00510D4A" w:rsidRDefault="00862FF8" w:rsidP="00862FF8">
      <w:pPr>
        <w:spacing w:before="3" w:line="276" w:lineRule="auto"/>
        <w:jc w:val="both"/>
      </w:pPr>
    </w:p>
    <w:p w:rsidR="00862FF8" w:rsidRPr="00510D4A" w:rsidRDefault="00862FF8" w:rsidP="00862FF8">
      <w:pPr>
        <w:ind w:left="291" w:right="6517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005BA">
        <w:rPr>
          <w:b/>
          <w:spacing w:val="16"/>
        </w:rPr>
        <w:t>NONA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1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005BA">
        <w:rPr>
          <w:b/>
          <w:spacing w:val="16"/>
        </w:rPr>
        <w:t>DÉCIMA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Pr="00510D4A" w:rsidRDefault="00862FF8" w:rsidP="00862FF8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005BA">
        <w:rPr>
          <w:b/>
          <w:spacing w:val="16"/>
        </w:rPr>
        <w:t>DÉ</w:t>
      </w:r>
      <w:r w:rsidR="00E70D95">
        <w:rPr>
          <w:b/>
          <w:spacing w:val="16"/>
        </w:rPr>
        <w:t>C</w:t>
      </w:r>
      <w:r w:rsidR="00E005BA">
        <w:rPr>
          <w:b/>
          <w:spacing w:val="16"/>
        </w:rPr>
        <w:t>IMA</w:t>
      </w:r>
      <w:r w:rsidR="00E70D95">
        <w:rPr>
          <w:b/>
          <w:spacing w:val="16"/>
        </w:rPr>
        <w:t xml:space="preserve"> PRIMEIRA: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Default="00862FF8" w:rsidP="00862FF8">
      <w:pPr>
        <w:spacing w:line="246" w:lineRule="auto"/>
        <w:ind w:left="291" w:right="83"/>
        <w:jc w:val="both"/>
        <w:rPr>
          <w:w w:val="102"/>
        </w:rPr>
      </w:pPr>
    </w:p>
    <w:p w:rsidR="00862FF8" w:rsidRPr="00510D4A" w:rsidRDefault="00862FF8" w:rsidP="00862FF8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E70D95">
        <w:rPr>
          <w:b/>
          <w:spacing w:val="11"/>
        </w:rPr>
        <w:t>DÉCIMA SEGUNDA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70D95">
        <w:rPr>
          <w:b/>
          <w:spacing w:val="16"/>
        </w:rPr>
        <w:t>DÉCIMA TERCEIRA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5" w:line="240" w:lineRule="exact"/>
        <w:jc w:val="both"/>
      </w:pPr>
    </w:p>
    <w:p w:rsidR="00862FF8" w:rsidRDefault="00862FF8" w:rsidP="00862FF8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70D95">
        <w:rPr>
          <w:b/>
          <w:spacing w:val="16"/>
        </w:rPr>
        <w:t>DÉCIMA QUARTA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ind w:left="291" w:right="6565"/>
        <w:jc w:val="both"/>
      </w:pPr>
    </w:p>
    <w:p w:rsidR="00862FF8" w:rsidRPr="00510D4A" w:rsidRDefault="00862FF8" w:rsidP="00862FF8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before="5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992EE7" w:rsidRDefault="00862FF8" w:rsidP="00862FF8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Default="00862FF8" w:rsidP="00862FF8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E70D95" w:rsidRDefault="00E70D95" w:rsidP="00862FF8">
      <w:pPr>
        <w:spacing w:line="246" w:lineRule="auto"/>
        <w:ind w:left="291" w:right="81"/>
        <w:jc w:val="both"/>
        <w:rPr>
          <w:w w:val="102"/>
        </w:rPr>
      </w:pPr>
    </w:p>
    <w:p w:rsidR="00E70D95" w:rsidRPr="00510D4A" w:rsidRDefault="00E70D95" w:rsidP="00862FF8">
      <w:pPr>
        <w:spacing w:line="246" w:lineRule="auto"/>
        <w:ind w:left="291" w:right="81"/>
        <w:jc w:val="both"/>
      </w:pPr>
    </w:p>
    <w:p w:rsidR="00862FF8" w:rsidRPr="00510D4A" w:rsidRDefault="00862FF8" w:rsidP="00862FF8">
      <w:pPr>
        <w:spacing w:before="16" w:line="240" w:lineRule="exact"/>
        <w:jc w:val="both"/>
      </w:pPr>
    </w:p>
    <w:p w:rsidR="00862FF8" w:rsidRPr="00510D4A" w:rsidRDefault="00862FF8" w:rsidP="00862FF8">
      <w:pPr>
        <w:ind w:left="291" w:right="6233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E70D95">
        <w:rPr>
          <w:b/>
          <w:spacing w:val="16"/>
        </w:rPr>
        <w:t>DÉCIMA QUINTA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C97A97" w:rsidRPr="00510D4A" w:rsidRDefault="00C97A97" w:rsidP="00862FF8">
      <w:pPr>
        <w:spacing w:before="19" w:line="240" w:lineRule="exact"/>
        <w:jc w:val="both"/>
      </w:pPr>
    </w:p>
    <w:p w:rsidR="00862FF8" w:rsidRPr="00510D4A" w:rsidRDefault="00862FF8" w:rsidP="00862FF8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A50228">
        <w:rPr>
          <w:b/>
          <w:spacing w:val="16"/>
        </w:rPr>
        <w:t>DÉCIMA SEXTA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7" w:line="240" w:lineRule="exact"/>
        <w:jc w:val="both"/>
      </w:pPr>
    </w:p>
    <w:p w:rsidR="00862FF8" w:rsidRPr="00510D4A" w:rsidRDefault="00862FF8" w:rsidP="00862FF8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A50228">
        <w:rPr>
          <w:b/>
          <w:spacing w:val="16"/>
        </w:rPr>
        <w:t>DÉCIMA SÉTIMA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ind w:left="291" w:right="333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6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2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="00A50228">
        <w:rPr>
          <w:b/>
          <w:spacing w:val="16"/>
        </w:rPr>
        <w:t>DÉCIMA OITAVA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18" w:line="240" w:lineRule="exact"/>
        <w:jc w:val="both"/>
      </w:pPr>
    </w:p>
    <w:p w:rsidR="00862FF8" w:rsidRDefault="00862FF8" w:rsidP="00862FF8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Default="00862FF8" w:rsidP="00862FF8">
      <w:pPr>
        <w:spacing w:before="76"/>
        <w:ind w:left="291" w:right="6733"/>
        <w:jc w:val="both"/>
        <w:rPr>
          <w:b/>
          <w:spacing w:val="-2"/>
        </w:rPr>
      </w:pPr>
    </w:p>
    <w:p w:rsidR="00862FF8" w:rsidRPr="00510D4A" w:rsidRDefault="00862FF8" w:rsidP="00862FF8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9A021D">
        <w:rPr>
          <w:b/>
          <w:spacing w:val="11"/>
        </w:rPr>
        <w:t>DÉCIMA NONA</w:t>
      </w:r>
      <w:r w:rsidRPr="00510D4A">
        <w:rPr>
          <w:b/>
          <w:w w:val="103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10" w:line="240" w:lineRule="exact"/>
        <w:jc w:val="both"/>
      </w:pPr>
    </w:p>
    <w:p w:rsidR="00862FF8" w:rsidRPr="00510D4A" w:rsidRDefault="00862FF8" w:rsidP="00862FF8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9A021D">
        <w:rPr>
          <w:b/>
          <w:spacing w:val="11"/>
        </w:rPr>
        <w:t>VIGÉSSSIMA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8" w:line="240" w:lineRule="exact"/>
        <w:jc w:val="both"/>
      </w:pPr>
    </w:p>
    <w:p w:rsidR="00862FF8" w:rsidRPr="00510D4A" w:rsidRDefault="00862FF8" w:rsidP="00862FF8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862FF8" w:rsidRPr="00510D4A" w:rsidRDefault="00862FF8" w:rsidP="00862FF8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Pr="00510D4A" w:rsidRDefault="00862FF8" w:rsidP="00862FF8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862FF8" w:rsidRDefault="00862FF8" w:rsidP="00862FF8">
      <w:pPr>
        <w:spacing w:before="8"/>
        <w:ind w:left="291" w:right="48"/>
        <w:jc w:val="both"/>
        <w:rPr>
          <w:b/>
          <w:spacing w:val="-2"/>
        </w:rPr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862FF8" w:rsidRDefault="00862FF8" w:rsidP="00862FF8">
      <w:pPr>
        <w:ind w:left="291" w:right="5950"/>
        <w:jc w:val="both"/>
        <w:rPr>
          <w:b/>
          <w:spacing w:val="-2"/>
        </w:rPr>
      </w:pPr>
    </w:p>
    <w:p w:rsidR="00862FF8" w:rsidRPr="00510D4A" w:rsidRDefault="00862FF8" w:rsidP="00862FF8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="009A021D">
        <w:rPr>
          <w:b/>
          <w:spacing w:val="11"/>
        </w:rPr>
        <w:t>VIGÉSSIMA PRIMEIRA</w:t>
      </w:r>
      <w:r w:rsidRPr="00510D4A">
        <w:rPr>
          <w:b/>
          <w:w w:val="102"/>
        </w:rPr>
        <w:t>:</w:t>
      </w:r>
    </w:p>
    <w:p w:rsidR="00862FF8" w:rsidRPr="00510D4A" w:rsidRDefault="00862FF8" w:rsidP="00862FF8">
      <w:pPr>
        <w:spacing w:before="13" w:line="240" w:lineRule="exact"/>
        <w:jc w:val="both"/>
      </w:pPr>
    </w:p>
    <w:p w:rsidR="00862FF8" w:rsidRPr="00510D4A" w:rsidRDefault="00862FF8" w:rsidP="00862FF8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3</w:t>
      </w:r>
      <w:r>
        <w:rPr>
          <w:spacing w:val="2"/>
          <w:w w:val="102"/>
        </w:rPr>
        <w:t>0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6</w:t>
      </w:r>
      <w:r w:rsidRPr="00510D4A">
        <w:rPr>
          <w:w w:val="102"/>
        </w:rPr>
        <w:t>.</w:t>
      </w:r>
    </w:p>
    <w:p w:rsidR="00862FF8" w:rsidRPr="00510D4A" w:rsidRDefault="00862FF8" w:rsidP="00862FF8">
      <w:pPr>
        <w:spacing w:before="4" w:line="260" w:lineRule="exact"/>
        <w:jc w:val="both"/>
      </w:pPr>
    </w:p>
    <w:p w:rsidR="00862FF8" w:rsidRDefault="00862FF8" w:rsidP="00862FF8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="009A021D">
        <w:rPr>
          <w:b/>
          <w:spacing w:val="11"/>
        </w:rPr>
        <w:t>VIGÉSSIMA SEGUNDA</w:t>
      </w:r>
      <w:r w:rsidRPr="00992EE7">
        <w:rPr>
          <w:b/>
          <w:w w:val="103"/>
        </w:rPr>
        <w:t>:</w:t>
      </w:r>
    </w:p>
    <w:p w:rsidR="00AE5703" w:rsidRDefault="00AE5703" w:rsidP="00862FF8">
      <w:pPr>
        <w:spacing w:line="276" w:lineRule="auto"/>
        <w:ind w:left="291" w:right="5921"/>
        <w:jc w:val="both"/>
      </w:pPr>
    </w:p>
    <w:p w:rsidR="00862FF8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</w:p>
    <w:p w:rsidR="00AE5703" w:rsidRDefault="00AE5703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AE5703" w:rsidRDefault="00AE5703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AE5703" w:rsidRDefault="00AE5703" w:rsidP="00862FF8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FF6EAD" w:rsidRDefault="001A13A3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>
        <w:lastRenderedPageBreak/>
        <w:t>7</w:t>
      </w:r>
      <w:bookmarkStart w:id="0" w:name="_GoBack"/>
      <w:bookmarkEnd w:id="0"/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862FF8" w:rsidRPr="00992EE7" w:rsidRDefault="00862FF8" w:rsidP="00862FF8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</w:t>
      </w:r>
      <w:r w:rsidR="000449B7">
        <w:rPr>
          <w:rFonts w:ascii="Arial" w:hAnsi="Arial" w:cs="Arial"/>
        </w:rPr>
        <w:t xml:space="preserve">                     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0449B7">
        <w:rPr>
          <w:rFonts w:ascii="Arial" w:hAnsi="Arial" w:cs="Arial"/>
        </w:rPr>
        <w:t>21</w:t>
      </w:r>
      <w:r w:rsidR="005E7D49" w:rsidRPr="009575F6">
        <w:rPr>
          <w:rFonts w:ascii="Arial" w:hAnsi="Arial" w:cs="Arial"/>
        </w:rPr>
        <w:t xml:space="preserve"> de março de 2016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676D74" w:rsidP="00E12273">
      <w:pPr>
        <w:jc w:val="both"/>
        <w:rPr>
          <w:b/>
        </w:rPr>
      </w:pPr>
      <w:r w:rsidRPr="009575F6">
        <w:rPr>
          <w:rFonts w:ascii="Arial" w:hAnsi="Arial" w:cs="Arial"/>
        </w:rPr>
        <w:t xml:space="preserve">JESUS AUGUSTO DOS SANTOS OLIVEIRA </w:t>
      </w:r>
      <w:r w:rsidR="005E50B9" w:rsidRPr="009575F6">
        <w:rPr>
          <w:rFonts w:ascii="Arial" w:hAnsi="Arial" w:cs="Arial"/>
        </w:rPr>
        <w:t xml:space="preserve">  </w:t>
      </w:r>
      <w:r w:rsidR="007C4BE7" w:rsidRPr="004D78A7">
        <w:rPr>
          <w:rFonts w:ascii="Arial" w:hAnsi="Arial" w:cs="Arial"/>
        </w:rPr>
        <w:t xml:space="preserve">  </w:t>
      </w:r>
      <w:r w:rsidR="007D7D1F" w:rsidRPr="007D7D1F">
        <w:t>ROSANI DOS SANTOS RIGHI</w:t>
      </w:r>
    </w:p>
    <w:p w:rsidR="005E7D49" w:rsidRPr="009575F6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         </w:t>
      </w:r>
      <w:r w:rsidR="007C4BE7">
        <w:rPr>
          <w:rFonts w:ascii="Arial" w:hAnsi="Arial" w:cs="Arial"/>
          <w:b/>
        </w:rPr>
        <w:t xml:space="preserve">                 </w:t>
      </w:r>
      <w:r w:rsidR="007D7D1F" w:rsidRPr="001A6C05">
        <w:rPr>
          <w:b/>
        </w:rPr>
        <w:t>ROSANI DOS SANTOS RIGHI</w:t>
      </w:r>
      <w:r w:rsidR="004D78A7" w:rsidRPr="009575F6">
        <w:rPr>
          <w:rFonts w:ascii="Arial" w:hAnsi="Arial" w:cs="Arial"/>
        </w:rPr>
        <w:t>,</w:t>
      </w:r>
    </w:p>
    <w:p w:rsidR="00C340A7" w:rsidRPr="009575F6" w:rsidRDefault="00C340A7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proofErr w:type="gramStart"/>
      <w:r w:rsidRPr="009575F6">
        <w:rPr>
          <w:rFonts w:ascii="Arial" w:hAnsi="Arial" w:cs="Arial"/>
        </w:rPr>
        <w:t>TESTEMUNHAS:_</w:t>
      </w:r>
      <w:proofErr w:type="gramEnd"/>
      <w:r w:rsidRPr="009575F6">
        <w:rPr>
          <w:rFonts w:ascii="Arial" w:hAnsi="Arial" w:cs="Arial"/>
        </w:rPr>
        <w:t xml:space="preserve">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846AC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3627E"/>
    <w:rsid w:val="00236636"/>
    <w:rsid w:val="00236D5E"/>
    <w:rsid w:val="002408FC"/>
    <w:rsid w:val="00260968"/>
    <w:rsid w:val="002658F4"/>
    <w:rsid w:val="00266196"/>
    <w:rsid w:val="00276E25"/>
    <w:rsid w:val="002A2B1B"/>
    <w:rsid w:val="002B1374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7269F"/>
    <w:rsid w:val="0038506F"/>
    <w:rsid w:val="0039144C"/>
    <w:rsid w:val="003A1095"/>
    <w:rsid w:val="003B1607"/>
    <w:rsid w:val="003B6A78"/>
    <w:rsid w:val="003C5B9D"/>
    <w:rsid w:val="003C725B"/>
    <w:rsid w:val="003D14FE"/>
    <w:rsid w:val="003D5E6A"/>
    <w:rsid w:val="003E75CD"/>
    <w:rsid w:val="003F2C51"/>
    <w:rsid w:val="004123FF"/>
    <w:rsid w:val="004137A7"/>
    <w:rsid w:val="00424679"/>
    <w:rsid w:val="004330DC"/>
    <w:rsid w:val="00437079"/>
    <w:rsid w:val="00440E4A"/>
    <w:rsid w:val="00445834"/>
    <w:rsid w:val="00472C16"/>
    <w:rsid w:val="0048203F"/>
    <w:rsid w:val="004B4705"/>
    <w:rsid w:val="004B51C6"/>
    <w:rsid w:val="004C4F07"/>
    <w:rsid w:val="004D5441"/>
    <w:rsid w:val="004D78A7"/>
    <w:rsid w:val="004E1128"/>
    <w:rsid w:val="005113E7"/>
    <w:rsid w:val="00515DCD"/>
    <w:rsid w:val="005201EA"/>
    <w:rsid w:val="005263AA"/>
    <w:rsid w:val="005467D0"/>
    <w:rsid w:val="0056646E"/>
    <w:rsid w:val="0057122B"/>
    <w:rsid w:val="00574839"/>
    <w:rsid w:val="00586B40"/>
    <w:rsid w:val="005C3F80"/>
    <w:rsid w:val="005D419B"/>
    <w:rsid w:val="005E294C"/>
    <w:rsid w:val="005E50B9"/>
    <w:rsid w:val="005E7D49"/>
    <w:rsid w:val="005F2399"/>
    <w:rsid w:val="005F77C3"/>
    <w:rsid w:val="006059A4"/>
    <w:rsid w:val="006063D9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260B6"/>
    <w:rsid w:val="0084505A"/>
    <w:rsid w:val="00862FF8"/>
    <w:rsid w:val="00880194"/>
    <w:rsid w:val="0088330C"/>
    <w:rsid w:val="008A6354"/>
    <w:rsid w:val="008B6987"/>
    <w:rsid w:val="008D0B23"/>
    <w:rsid w:val="008D10B9"/>
    <w:rsid w:val="008D3A7A"/>
    <w:rsid w:val="008E3163"/>
    <w:rsid w:val="008F1C3F"/>
    <w:rsid w:val="008F1F22"/>
    <w:rsid w:val="008F5214"/>
    <w:rsid w:val="009113BD"/>
    <w:rsid w:val="00922DFE"/>
    <w:rsid w:val="00926908"/>
    <w:rsid w:val="00955B50"/>
    <w:rsid w:val="009575F6"/>
    <w:rsid w:val="00965825"/>
    <w:rsid w:val="00965A20"/>
    <w:rsid w:val="0098208F"/>
    <w:rsid w:val="009846F9"/>
    <w:rsid w:val="009968D4"/>
    <w:rsid w:val="009A021D"/>
    <w:rsid w:val="009A3E72"/>
    <w:rsid w:val="009A579C"/>
    <w:rsid w:val="009B0067"/>
    <w:rsid w:val="009B6FD3"/>
    <w:rsid w:val="009C4022"/>
    <w:rsid w:val="009D4E15"/>
    <w:rsid w:val="009E3D6F"/>
    <w:rsid w:val="00A04E92"/>
    <w:rsid w:val="00A100BF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33834"/>
    <w:rsid w:val="00B46204"/>
    <w:rsid w:val="00B50759"/>
    <w:rsid w:val="00B52EF0"/>
    <w:rsid w:val="00B65BCA"/>
    <w:rsid w:val="00B906B5"/>
    <w:rsid w:val="00B91AE0"/>
    <w:rsid w:val="00BB34FF"/>
    <w:rsid w:val="00BC1967"/>
    <w:rsid w:val="00BC78F7"/>
    <w:rsid w:val="00BD214D"/>
    <w:rsid w:val="00BF0A72"/>
    <w:rsid w:val="00C33DE8"/>
    <w:rsid w:val="00C340A7"/>
    <w:rsid w:val="00C43056"/>
    <w:rsid w:val="00C47CB3"/>
    <w:rsid w:val="00C66E51"/>
    <w:rsid w:val="00C72A90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4D28"/>
    <w:rsid w:val="00D52791"/>
    <w:rsid w:val="00D74F2E"/>
    <w:rsid w:val="00D866A8"/>
    <w:rsid w:val="00DB7675"/>
    <w:rsid w:val="00DC7986"/>
    <w:rsid w:val="00DD2B67"/>
    <w:rsid w:val="00DF0605"/>
    <w:rsid w:val="00DF2012"/>
    <w:rsid w:val="00E005BA"/>
    <w:rsid w:val="00E12273"/>
    <w:rsid w:val="00E26CC6"/>
    <w:rsid w:val="00E454B5"/>
    <w:rsid w:val="00E46D05"/>
    <w:rsid w:val="00E50283"/>
    <w:rsid w:val="00E63E81"/>
    <w:rsid w:val="00E70D95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2A48"/>
    <w:rsid w:val="00EF7C40"/>
    <w:rsid w:val="00F02E1D"/>
    <w:rsid w:val="00F10D6D"/>
    <w:rsid w:val="00F16559"/>
    <w:rsid w:val="00F16E6C"/>
    <w:rsid w:val="00F44EC8"/>
    <w:rsid w:val="00F46FE2"/>
    <w:rsid w:val="00F57FD2"/>
    <w:rsid w:val="00F65F32"/>
    <w:rsid w:val="00F676C5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site.dotx</Template>
  <TotalTime>15</TotalTime>
  <Pages>5</Pages>
  <Words>1493</Words>
  <Characters>8067</Characters>
  <Application>Microsoft Office Word</Application>
  <DocSecurity>0</DocSecurity>
  <Lines>67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Leandro Pott</cp:lastModifiedBy>
  <cp:revision>26</cp:revision>
  <cp:lastPrinted>2016-03-21T18:38:00Z</cp:lastPrinted>
  <dcterms:created xsi:type="dcterms:W3CDTF">2016-03-21T18:39:00Z</dcterms:created>
  <dcterms:modified xsi:type="dcterms:W3CDTF">2016-03-22T11:22:00Z</dcterms:modified>
</cp:coreProperties>
</file>