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C37F45">
        <w:rPr>
          <w:b/>
        </w:rPr>
        <w:t>7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862FF8" w:rsidRPr="00BA5E5A" w:rsidRDefault="00F02E1D" w:rsidP="00862FF8">
      <w:pPr>
        <w:autoSpaceDE w:val="0"/>
        <w:autoSpaceDN w:val="0"/>
        <w:adjustRightInd w:val="0"/>
        <w:ind w:left="284"/>
        <w:jc w:val="both"/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>, brasileiro, casado, agropecuarista, residente e domiciliado na Localidade de Rincão de Santo Antonio, s/n.º , nesta cidade de Jari RS, portador do CPF n.º 777.652.570-72 a seguir denominada CONTRATANTE</w:t>
      </w:r>
      <w:r w:rsidR="00862FF8" w:rsidRPr="00BA5E5A">
        <w:t>, e por outro lado</w:t>
      </w:r>
      <w:r w:rsidR="00862FF8" w:rsidRPr="001A6C05">
        <w:rPr>
          <w:b/>
        </w:rPr>
        <w:t xml:space="preserve"> </w:t>
      </w:r>
      <w:r w:rsidR="00C37F45">
        <w:rPr>
          <w:b/>
        </w:rPr>
        <w:t>JANETE RODRIGUES DA ROSA</w:t>
      </w:r>
      <w:r w:rsidR="005D419B">
        <w:t xml:space="preserve">, com sede na localidade de </w:t>
      </w:r>
      <w:r w:rsidR="00FE79A8">
        <w:t xml:space="preserve">Rincão </w:t>
      </w:r>
      <w:r w:rsidR="00C37F45">
        <w:t>do Umbu</w:t>
      </w:r>
      <w:r w:rsidR="005D419B">
        <w:t xml:space="preserve"> </w:t>
      </w:r>
      <w:r w:rsidR="00862FF8" w:rsidRPr="00BA5E5A">
        <w:t xml:space="preserve">, </w:t>
      </w:r>
      <w:proofErr w:type="spellStart"/>
      <w:r w:rsidR="00862FF8" w:rsidRPr="00BA5E5A">
        <w:t>n.º</w:t>
      </w:r>
      <w:r w:rsidR="005D419B">
        <w:t>s</w:t>
      </w:r>
      <w:proofErr w:type="spellEnd"/>
      <w:r w:rsidR="005D419B">
        <w:t>/n</w:t>
      </w:r>
      <w:r w:rsidR="00862FF8" w:rsidRPr="00BA5E5A">
        <w:t xml:space="preserve">, em </w:t>
      </w:r>
      <w:r w:rsidR="002B1374">
        <w:t>Jari RS</w:t>
      </w:r>
      <w:r w:rsidR="00862FF8" w:rsidRPr="00BA5E5A">
        <w:t xml:space="preserve">, inscrita no </w:t>
      </w:r>
      <w:r w:rsidR="005D419B">
        <w:t>CPF</w:t>
      </w:r>
      <w:r w:rsidR="00862FF8" w:rsidRPr="00BA5E5A">
        <w:t xml:space="preserve"> sob n.º </w:t>
      </w:r>
      <w:r w:rsidR="00C37F45">
        <w:t>940.536.930.04</w:t>
      </w:r>
      <w:r w:rsidR="00862FF8" w:rsidRPr="00BA5E5A">
        <w:t>, (para grupo formal), doravante denominado (a)CONTRATADO (A), fundamentados nas disposições Lei n° 11.947/2009, e tendo em vista o que consta na Chamada Pública nº 0</w:t>
      </w:r>
      <w:r w:rsidR="00862FF8">
        <w:t>1</w:t>
      </w:r>
      <w:r w:rsidR="00862FF8" w:rsidRPr="00BA5E5A">
        <w:t>-201</w:t>
      </w:r>
      <w:r w:rsidR="00862FF8">
        <w:t>6</w:t>
      </w:r>
      <w:r w:rsidR="00862FF8" w:rsidRPr="00BA5E5A">
        <w:t>, resolvem celebrar o presente contrato mediante as cláusulas que seguem:</w:t>
      </w:r>
    </w:p>
    <w:p w:rsidR="00862FF8" w:rsidRPr="00BA5E5A" w:rsidRDefault="00862FF8" w:rsidP="00862FF8">
      <w:pPr>
        <w:spacing w:line="360" w:lineRule="auto"/>
        <w:ind w:left="284"/>
        <w:jc w:val="both"/>
      </w:pPr>
    </w:p>
    <w:p w:rsidR="00862FF8" w:rsidRPr="00510D4A" w:rsidRDefault="00862FF8" w:rsidP="00862FF8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862FF8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Abril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" w:line="260" w:lineRule="exact"/>
        <w:jc w:val="both"/>
      </w:pPr>
    </w:p>
    <w:p w:rsidR="00862FF8" w:rsidRPr="00510D4A" w:rsidRDefault="00862FF8" w:rsidP="00862FF8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proofErr w:type="gramStart"/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36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proofErr w:type="gramEnd"/>
      <w:r w:rsidRPr="00510D4A">
        <w:t xml:space="preserve">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40" w:lineRule="exact"/>
        <w:jc w:val="both"/>
      </w:pPr>
    </w:p>
    <w:p w:rsidR="00862FF8" w:rsidRPr="00510D4A" w:rsidRDefault="00862FF8" w:rsidP="00862FF8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C47CB3">
        <w:rPr>
          <w:rFonts w:ascii="Times-Roman" w:hAnsi="Times-Roman" w:cs="Times-Roman"/>
          <w:sz w:val="23"/>
          <w:szCs w:val="23"/>
        </w:rPr>
        <w:t xml:space="preserve"> </w:t>
      </w:r>
      <w:r w:rsidR="000A7B5C">
        <w:rPr>
          <w:rFonts w:ascii="Times-Roman" w:hAnsi="Times-Roman" w:cs="Times-Roman"/>
          <w:sz w:val="23"/>
          <w:szCs w:val="23"/>
        </w:rPr>
        <w:t>1.365,04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C47CB3">
        <w:rPr>
          <w:rFonts w:ascii="Times-Roman" w:hAnsi="Times-Roman" w:cs="Times-Roman"/>
          <w:sz w:val="23"/>
          <w:szCs w:val="23"/>
        </w:rPr>
        <w:t xml:space="preserve">hum </w:t>
      </w:r>
      <w:r w:rsidR="00776525">
        <w:rPr>
          <w:rFonts w:ascii="Times-Roman" w:hAnsi="Times-Roman" w:cs="Times-Roman"/>
          <w:sz w:val="23"/>
          <w:szCs w:val="23"/>
        </w:rPr>
        <w:t xml:space="preserve">mil </w:t>
      </w:r>
      <w:r w:rsidR="000A7B5C">
        <w:rPr>
          <w:rFonts w:ascii="Times-Roman" w:hAnsi="Times-Roman" w:cs="Times-Roman"/>
          <w:sz w:val="23"/>
          <w:szCs w:val="23"/>
        </w:rPr>
        <w:t>trezentos e sessenta e cinco reais e zero quatro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AF52E4" w:rsidRDefault="00AF52E4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5056"/>
        <w:gridCol w:w="1701"/>
        <w:gridCol w:w="1559"/>
      </w:tblGrid>
      <w:tr w:rsidR="00AF52E4" w:rsidRPr="00510D4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C936B3" w:rsidRDefault="00AF52E4" w:rsidP="00B07DC6">
            <w:pPr>
              <w:jc w:val="both"/>
            </w:pP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AF52E4">
            <w:pPr>
              <w:spacing w:before="5" w:line="240" w:lineRule="exact"/>
              <w:ind w:left="373"/>
              <w:jc w:val="both"/>
            </w:pPr>
            <w:r w:rsidRPr="00510D4A">
              <w:rPr>
                <w:b/>
                <w:spacing w:val="-23"/>
                <w:position w:val="-1"/>
              </w:rPr>
              <w:t>V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position w:val="-1"/>
              </w:rPr>
              <w:t>l</w:t>
            </w:r>
            <w:r w:rsidRPr="00510D4A">
              <w:rPr>
                <w:b/>
                <w:spacing w:val="2"/>
                <w:position w:val="-1"/>
              </w:rPr>
              <w:t>o</w:t>
            </w:r>
            <w:r w:rsidRPr="00510D4A">
              <w:rPr>
                <w:b/>
                <w:position w:val="-1"/>
              </w:rPr>
              <w:t>r</w:t>
            </w:r>
            <w:r w:rsidRPr="00510D4A">
              <w:rPr>
                <w:b/>
                <w:spacing w:val="10"/>
                <w:position w:val="-1"/>
              </w:rPr>
              <w:t xml:space="preserve"> </w:t>
            </w:r>
            <w:r>
              <w:rPr>
                <w:b/>
                <w:spacing w:val="10"/>
                <w:position w:val="-1"/>
              </w:rPr>
              <w:t>total</w:t>
            </w:r>
            <w:r w:rsidRPr="00510D4A">
              <w:rPr>
                <w:b/>
                <w:spacing w:val="16"/>
                <w:position w:val="-1"/>
              </w:rPr>
              <w:t xml:space="preserve"> 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w w:val="102"/>
                <w:position w:val="-1"/>
              </w:rPr>
              <w:t>$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 w:rsidRPr="00C613F4">
              <w:t>MORANGA</w:t>
            </w:r>
            <w:r w:rsidR="00AF52E4">
              <w:t xml:space="preserve"> –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212E5" w:rsidP="00B07DC6">
            <w:pPr>
              <w:jc w:val="center"/>
            </w:pPr>
            <w:r>
              <w:t>38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13A93" w:rsidP="00B07DC6">
            <w:pPr>
              <w:jc w:val="center"/>
              <w:rPr>
                <w:b/>
              </w:rPr>
            </w:pPr>
            <w:r>
              <w:rPr>
                <w:b/>
              </w:rPr>
              <w:t>96,14</w:t>
            </w:r>
          </w:p>
        </w:tc>
      </w:tr>
      <w:tr w:rsidR="004D5E27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D5E27" w:rsidRPr="00C613F4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4D5E27" w:rsidRPr="00C613F4" w:rsidRDefault="004D5E27" w:rsidP="00B07DC6">
            <w:pPr>
              <w:jc w:val="center"/>
            </w:pPr>
            <w:r>
              <w:t>ALHO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D5E27" w:rsidRDefault="004D5E27" w:rsidP="00B07DC6">
            <w:pPr>
              <w:jc w:val="center"/>
            </w:pPr>
            <w:r>
              <w:t>2,3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D5E27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54,44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BATATA DOCE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>39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150,15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COUVE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37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33834" w:rsidP="00B07DC6">
            <w:pPr>
              <w:jc w:val="center"/>
              <w:rPr>
                <w:b/>
              </w:rPr>
            </w:pPr>
            <w:r>
              <w:rPr>
                <w:b/>
              </w:rPr>
              <w:t>59,20</w:t>
            </w:r>
          </w:p>
        </w:tc>
      </w:tr>
      <w:tr w:rsidR="00AF52E4" w:rsidRPr="00FF240A" w:rsidTr="00AF52E4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 xml:space="preserve">FIJÃO PRETO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34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164,56</w:t>
            </w:r>
          </w:p>
        </w:tc>
      </w:tr>
      <w:tr w:rsidR="00AF52E4" w:rsidRPr="00FF240A" w:rsidTr="00AF52E4">
        <w:trPr>
          <w:trHeight w:hRule="exact" w:val="271"/>
        </w:trPr>
        <w:tc>
          <w:tcPr>
            <w:tcW w:w="10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05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 xml:space="preserve">LARANJA </w:t>
            </w:r>
            <w:r w:rsidR="00BC1967"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>17 KG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48,11</w:t>
            </w:r>
          </w:p>
        </w:tc>
      </w:tr>
      <w:tr w:rsidR="00AF52E4" w:rsidRPr="00FF240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MANDIOCA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45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4D5E27" w:rsidP="00B07DC6">
            <w:pPr>
              <w:jc w:val="center"/>
              <w:rPr>
                <w:b/>
              </w:rPr>
            </w:pPr>
            <w:r>
              <w:rPr>
                <w:b/>
              </w:rPr>
              <w:t>135,00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4D5E27" w:rsidP="00B07DC6">
            <w:pPr>
              <w:jc w:val="center"/>
            </w:pPr>
            <w:r>
              <w:t>ESPINAFRE MAÇO</w:t>
            </w:r>
            <w:r w:rsidR="00AF52E4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20,25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 xml:space="preserve">BETERRABA </w:t>
            </w:r>
            <w:r w:rsidR="00F16559">
              <w:t xml:space="preserve"> </w:t>
            </w:r>
            <w:r w:rsidR="00B1368C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>17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58,82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703D2F" w:rsidP="00B07DC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 xml:space="preserve">CENOURA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>08</w:t>
            </w:r>
            <w:r w:rsidR="004D5E27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28,96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703D2F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  <w:r w:rsidR="00703D2F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 xml:space="preserve">REPOLHO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Default="00D233CE" w:rsidP="00B07DC6">
            <w:pPr>
              <w:jc w:val="center"/>
            </w:pPr>
            <w:r>
              <w:t>13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77,35</w:t>
            </w:r>
          </w:p>
        </w:tc>
      </w:tr>
      <w:tr w:rsidR="00AF52E4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703D2F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  <w:r w:rsidR="00703D2F">
              <w:rPr>
                <w:b/>
              </w:rPr>
              <w:t>2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 xml:space="preserve">COUVE FLOR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233CE" w:rsidP="00B07DC6">
            <w:pPr>
              <w:jc w:val="center"/>
            </w:pPr>
            <w:r>
              <w:t>14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7308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 xml:space="preserve">BRÓCOLIS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>21</w:t>
            </w:r>
            <w:r w:rsidR="00703D2F">
              <w:t xml:space="preserve">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98,07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>ALFACE</w:t>
            </w:r>
            <w:r w:rsidR="00703D2F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>56</w:t>
            </w:r>
            <w:r w:rsidR="00703D2F">
              <w:t xml:space="preserve">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130,48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>MILHO ESPIGA</w:t>
            </w:r>
            <w:r w:rsidR="00703D2F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>50</w:t>
            </w:r>
            <w:r w:rsidR="00703D2F">
              <w:t xml:space="preserve">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56,00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 xml:space="preserve">PIMENTÃO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>0,9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7,14</w:t>
            </w:r>
          </w:p>
        </w:tc>
      </w:tr>
      <w:tr w:rsidR="00703D2F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Pr="00C613F4" w:rsidRDefault="00703D2F" w:rsidP="00703D2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 xml:space="preserve">VAGEM </w:t>
            </w:r>
            <w:r w:rsidR="00703D2F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</w:pPr>
            <w:r>
              <w:t>13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D2F" w:rsidRDefault="00D233CE" w:rsidP="00B07DC6">
            <w:pPr>
              <w:jc w:val="center"/>
              <w:rPr>
                <w:b/>
              </w:rPr>
            </w:pPr>
            <w:r>
              <w:rPr>
                <w:b/>
              </w:rPr>
              <w:t>95,29</w:t>
            </w:r>
          </w:p>
        </w:tc>
      </w:tr>
      <w:tr w:rsidR="00427646" w:rsidRPr="00FF240A" w:rsidTr="00703D2F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7646" w:rsidRDefault="00427646" w:rsidP="00703D2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427646" w:rsidRDefault="00427646" w:rsidP="00B07DC6">
            <w:pPr>
              <w:jc w:val="center"/>
            </w:pPr>
            <w:r>
              <w:t xml:space="preserve">TEMPERO VERDE MAÇO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7646" w:rsidRDefault="00427646" w:rsidP="00B07DC6">
            <w:pPr>
              <w:jc w:val="center"/>
            </w:pPr>
            <w:r>
              <w:t>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7646" w:rsidRDefault="00427646" w:rsidP="00B07DC6">
            <w:pPr>
              <w:jc w:val="center"/>
              <w:rPr>
                <w:b/>
              </w:rPr>
            </w:pPr>
            <w:r>
              <w:rPr>
                <w:b/>
              </w:rPr>
              <w:t>12,00</w:t>
            </w:r>
          </w:p>
        </w:tc>
      </w:tr>
    </w:tbl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="00354E93" w:rsidRPr="00510D4A">
        <w:rPr>
          <w:spacing w:val="-5"/>
        </w:rPr>
        <w:t>a</w:t>
      </w:r>
      <w:r w:rsidR="00354E93" w:rsidRPr="00510D4A">
        <w:t xml:space="preserve">o cumprimento </w:t>
      </w:r>
      <w:r w:rsidR="00354E93" w:rsidRPr="00510D4A">
        <w:rPr>
          <w:spacing w:val="27"/>
        </w:rPr>
        <w:t>das</w:t>
      </w:r>
      <w:r w:rsidR="00354E93" w:rsidRPr="00510D4A">
        <w:t xml:space="preserve"> </w:t>
      </w:r>
      <w:r w:rsidR="00354E93" w:rsidRPr="00510D4A">
        <w:rPr>
          <w:spacing w:val="11"/>
        </w:rPr>
        <w:t>obrigações</w:t>
      </w:r>
      <w:r w:rsidR="00354E93" w:rsidRPr="00510D4A">
        <w:t xml:space="preserve"> </w:t>
      </w:r>
      <w:r w:rsidR="00354E93" w:rsidRPr="00510D4A">
        <w:rPr>
          <w:spacing w:val="27"/>
        </w:rPr>
        <w:t>decorrentes</w:t>
      </w:r>
      <w:r w:rsidR="00354E93" w:rsidRPr="00510D4A">
        <w:t xml:space="preserve"> </w:t>
      </w:r>
      <w:r w:rsidR="00354E93" w:rsidRPr="00510D4A">
        <w:rPr>
          <w:spacing w:val="21"/>
        </w:rPr>
        <w:t>do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354E93" w:rsidP="00862FF8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>s despesas</w:t>
      </w:r>
      <w:r w:rsidR="00862FF8" w:rsidRPr="00510D4A">
        <w:t xml:space="preserve">  </w:t>
      </w:r>
      <w:r w:rsidR="00862FF8" w:rsidRPr="00510D4A">
        <w:rPr>
          <w:spacing w:val="31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>e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12"/>
        </w:rPr>
        <w:t>t</w:t>
      </w:r>
      <w:r w:rsidR="00862FF8" w:rsidRPr="00510D4A">
        <w:rPr>
          <w:spacing w:val="-10"/>
        </w:rPr>
        <w:t>e</w:t>
      </w:r>
      <w:r w:rsidR="00862FF8" w:rsidRPr="00510D4A">
        <w:t xml:space="preserve">s  </w:t>
      </w:r>
      <w:r w:rsidR="00862FF8" w:rsidRPr="00510D4A">
        <w:rPr>
          <w:spacing w:val="42"/>
        </w:rPr>
        <w:t xml:space="preserve"> </w:t>
      </w:r>
      <w:r w:rsidR="00862FF8" w:rsidRPr="00510D4A">
        <w:rPr>
          <w:spacing w:val="-2"/>
        </w:rPr>
        <w:t>d</w:t>
      </w:r>
      <w:r w:rsidR="00862FF8" w:rsidRPr="00510D4A">
        <w:t xml:space="preserve">o  </w:t>
      </w:r>
      <w:r w:rsidR="00862FF8" w:rsidRPr="00510D4A">
        <w:rPr>
          <w:spacing w:val="17"/>
        </w:rPr>
        <w:t xml:space="preserve"> </w:t>
      </w:r>
      <w:r w:rsidR="00862FF8" w:rsidRPr="00510D4A">
        <w:rPr>
          <w:spacing w:val="-2"/>
        </w:rPr>
        <w:t>p</w:t>
      </w:r>
      <w:r w:rsidR="00862FF8" w:rsidRPr="00510D4A">
        <w:rPr>
          <w:spacing w:val="5"/>
        </w:rPr>
        <w:t>r</w:t>
      </w:r>
      <w:r w:rsidR="00862FF8" w:rsidRPr="00510D4A">
        <w:rPr>
          <w:spacing w:val="-5"/>
        </w:rPr>
        <w:t>e</w:t>
      </w:r>
      <w:r w:rsidR="00862FF8" w:rsidRPr="00510D4A">
        <w:rPr>
          <w:spacing w:val="7"/>
        </w:rPr>
        <w:t>s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2"/>
        </w:rPr>
        <w:t>t</w:t>
      </w:r>
      <w:r w:rsidR="00862FF8" w:rsidRPr="00510D4A">
        <w:t xml:space="preserve">e  </w:t>
      </w:r>
      <w:r w:rsidR="00862FF8" w:rsidRPr="00510D4A">
        <w:rPr>
          <w:spacing w:val="33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>ra</w:t>
      </w:r>
      <w:r w:rsidR="00862FF8" w:rsidRPr="00510D4A">
        <w:rPr>
          <w:spacing w:val="2"/>
        </w:rPr>
        <w:t>t</w:t>
      </w:r>
      <w:r w:rsidR="00862FF8" w:rsidRPr="00510D4A">
        <w:t xml:space="preserve">o  </w:t>
      </w:r>
      <w:r w:rsidR="00862FF8" w:rsidRPr="00510D4A">
        <w:rPr>
          <w:spacing w:val="32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rPr>
          <w:spacing w:val="-10"/>
        </w:rPr>
        <w:t>e</w:t>
      </w:r>
      <w:r w:rsidR="00862FF8" w:rsidRPr="00510D4A">
        <w:t>r</w:t>
      </w:r>
      <w:r w:rsidR="00862FF8" w:rsidRPr="00510D4A">
        <w:rPr>
          <w:spacing w:val="5"/>
        </w:rPr>
        <w:t>ã</w:t>
      </w:r>
      <w:r w:rsidR="00862FF8" w:rsidRPr="00510D4A">
        <w:t xml:space="preserve">o  </w:t>
      </w:r>
      <w:r w:rsidR="00862FF8" w:rsidRPr="00510D4A">
        <w:rPr>
          <w:spacing w:val="27"/>
        </w:rPr>
        <w:t xml:space="preserve"> </w:t>
      </w:r>
      <w:r w:rsidR="00862FF8" w:rsidRPr="00510D4A">
        <w:t xml:space="preserve">à  </w:t>
      </w:r>
      <w:r w:rsidR="00862FF8" w:rsidRPr="00510D4A">
        <w:rPr>
          <w:spacing w:val="23"/>
        </w:rPr>
        <w:t xml:space="preserve"> 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 xml:space="preserve">a  </w:t>
      </w:r>
      <w:r w:rsidR="00862FF8" w:rsidRPr="00510D4A">
        <w:rPr>
          <w:spacing w:val="22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 xml:space="preserve">as  </w:t>
      </w:r>
      <w:r w:rsidR="00862FF8" w:rsidRPr="00510D4A">
        <w:rPr>
          <w:spacing w:val="20"/>
        </w:rPr>
        <w:t xml:space="preserve"> </w:t>
      </w:r>
      <w:r w:rsidR="00862FF8" w:rsidRPr="00510D4A">
        <w:rPr>
          <w:spacing w:val="2"/>
        </w:rPr>
        <w:t>s</w:t>
      </w:r>
      <w:r w:rsidR="00862FF8" w:rsidRPr="00510D4A">
        <w:t>e</w:t>
      </w:r>
      <w:r w:rsidR="00862FF8" w:rsidRPr="00510D4A">
        <w:rPr>
          <w:spacing w:val="2"/>
        </w:rPr>
        <w:t>g</w:t>
      </w:r>
      <w:r w:rsidR="00862FF8" w:rsidRPr="00510D4A">
        <w:rPr>
          <w:spacing w:val="-7"/>
        </w:rPr>
        <w:t>u</w:t>
      </w:r>
      <w:r w:rsidR="00862FF8" w:rsidRPr="00510D4A">
        <w:rPr>
          <w:spacing w:val="2"/>
        </w:rPr>
        <w:t>i</w:t>
      </w:r>
      <w:r w:rsidR="00862FF8" w:rsidRPr="00510D4A">
        <w:rPr>
          <w:spacing w:val="-2"/>
        </w:rPr>
        <w:t>n</w:t>
      </w:r>
      <w:r w:rsidR="00862FF8" w:rsidRPr="00510D4A">
        <w:rPr>
          <w:spacing w:val="7"/>
        </w:rPr>
        <w:t>t</w:t>
      </w:r>
      <w:r w:rsidR="00862FF8" w:rsidRPr="00510D4A">
        <w:rPr>
          <w:spacing w:val="-5"/>
        </w:rPr>
        <w:t>e</w:t>
      </w:r>
      <w:r w:rsidR="00862FF8" w:rsidRPr="00510D4A">
        <w:t xml:space="preserve">s  </w:t>
      </w:r>
      <w:r w:rsidR="00862FF8" w:rsidRPr="00510D4A">
        <w:rPr>
          <w:spacing w:val="33"/>
        </w:rPr>
        <w:t xml:space="preserve"> </w:t>
      </w:r>
      <w:r w:rsidR="00862FF8" w:rsidRPr="00510D4A">
        <w:rPr>
          <w:spacing w:val="2"/>
          <w:w w:val="102"/>
        </w:rPr>
        <w:t>d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spacing w:val="2"/>
          <w:w w:val="103"/>
        </w:rPr>
        <w:t>t</w:t>
      </w:r>
      <w:r w:rsidR="00862FF8" w:rsidRPr="00510D4A">
        <w:rPr>
          <w:spacing w:val="-5"/>
          <w:w w:val="103"/>
        </w:rPr>
        <w:t>a</w:t>
      </w:r>
      <w:r w:rsidR="00862FF8" w:rsidRPr="00510D4A">
        <w:rPr>
          <w:w w:val="103"/>
        </w:rPr>
        <w:t>ç</w:t>
      </w:r>
      <w:r w:rsidR="00862FF8" w:rsidRPr="00510D4A">
        <w:rPr>
          <w:spacing w:val="7"/>
          <w:w w:val="103"/>
        </w:rPr>
        <w:t>õ</w:t>
      </w:r>
      <w:r w:rsidR="00862FF8" w:rsidRPr="00510D4A">
        <w:rPr>
          <w:spacing w:val="-5"/>
          <w:w w:val="103"/>
        </w:rPr>
        <w:t>e</w:t>
      </w:r>
      <w:r w:rsidR="00862FF8" w:rsidRPr="00510D4A">
        <w:rPr>
          <w:w w:val="102"/>
        </w:rPr>
        <w:t xml:space="preserve">s 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w w:val="103"/>
        </w:rPr>
        <w:t>rçame</w:t>
      </w:r>
      <w:r w:rsidR="00862FF8" w:rsidRPr="00510D4A">
        <w:rPr>
          <w:spacing w:val="-7"/>
          <w:w w:val="103"/>
        </w:rPr>
        <w:t>n</w:t>
      </w:r>
      <w:r w:rsidR="00862FF8" w:rsidRPr="00510D4A">
        <w:rPr>
          <w:spacing w:val="7"/>
          <w:w w:val="103"/>
        </w:rPr>
        <w:t>t</w:t>
      </w:r>
      <w:r w:rsidR="00862FF8" w:rsidRPr="00510D4A">
        <w:rPr>
          <w:spacing w:val="-5"/>
          <w:w w:val="103"/>
        </w:rPr>
        <w:t>á</w:t>
      </w:r>
      <w:r w:rsidR="00862FF8" w:rsidRPr="00510D4A">
        <w:rPr>
          <w:spacing w:val="5"/>
          <w:w w:val="102"/>
        </w:rPr>
        <w:t>r</w:t>
      </w:r>
      <w:r w:rsidR="00862FF8" w:rsidRPr="00510D4A">
        <w:rPr>
          <w:spacing w:val="-2"/>
          <w:w w:val="103"/>
        </w:rPr>
        <w:t>i</w:t>
      </w:r>
      <w:r w:rsidR="00862FF8" w:rsidRPr="00510D4A">
        <w:rPr>
          <w:w w:val="103"/>
        </w:rPr>
        <w:t>a</w:t>
      </w:r>
      <w:r w:rsidR="00862FF8" w:rsidRPr="00510D4A">
        <w:rPr>
          <w:spacing w:val="2"/>
          <w:w w:val="103"/>
        </w:rPr>
        <w:t>s</w:t>
      </w:r>
      <w:r w:rsidR="00862FF8" w:rsidRPr="00510D4A">
        <w:rPr>
          <w:w w:val="103"/>
        </w:rPr>
        <w:t>: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510D4A">
        <w:rPr>
          <w:rFonts w:eastAsia="Arial"/>
          <w:b/>
          <w:spacing w:val="-1"/>
          <w:w w:val="98"/>
        </w:rPr>
        <w:t>S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2"/>
          <w:w w:val="98"/>
        </w:rPr>
        <w:t>CR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19"/>
          <w:w w:val="98"/>
        </w:rPr>
        <w:t>T</w:t>
      </w:r>
      <w:r w:rsidRPr="00510D4A">
        <w:rPr>
          <w:rFonts w:eastAsia="Arial"/>
          <w:b/>
          <w:spacing w:val="-7"/>
          <w:w w:val="98"/>
        </w:rPr>
        <w:t>A</w:t>
      </w:r>
      <w:r w:rsidRPr="00510D4A">
        <w:rPr>
          <w:rFonts w:eastAsia="Arial"/>
          <w:b/>
          <w:spacing w:val="2"/>
          <w:w w:val="98"/>
        </w:rPr>
        <w:t>R</w:t>
      </w:r>
      <w:r w:rsidRPr="00510D4A">
        <w:rPr>
          <w:rFonts w:eastAsia="Arial"/>
          <w:b/>
          <w:spacing w:val="5"/>
          <w:w w:val="98"/>
        </w:rPr>
        <w:t>I</w:t>
      </w:r>
      <w:r w:rsidRPr="00510D4A">
        <w:rPr>
          <w:rFonts w:eastAsia="Arial"/>
          <w:b/>
          <w:w w:val="98"/>
        </w:rPr>
        <w:t>A</w:t>
      </w:r>
      <w:r w:rsidRPr="00510D4A">
        <w:rPr>
          <w:rFonts w:eastAsia="Arial"/>
          <w:b/>
          <w:spacing w:val="1"/>
          <w:w w:val="98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N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16"/>
        </w:rPr>
        <w:t>P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2"/>
        </w:rPr>
        <w:t>Ç</w:t>
      </w:r>
      <w:r w:rsidRPr="00510D4A">
        <w:rPr>
          <w:rFonts w:eastAsia="Arial"/>
          <w:b/>
          <w:spacing w:val="2"/>
        </w:rPr>
        <w:t>Ã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15"/>
        </w:rPr>
        <w:t>L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  <w:spacing w:val="-2"/>
        </w:rPr>
        <w:t>U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5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3"/>
        </w:rPr>
        <w:t>S</w:t>
      </w:r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4"/>
        </w:rPr>
        <w:t xml:space="preserve"> 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7"/>
        </w:rPr>
        <w:t xml:space="preserve"> 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1"/>
        </w:rPr>
        <w:t>S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 xml:space="preserve">O </w:t>
      </w: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3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ino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5"/>
        </w:rPr>
        <w:t>F</w:t>
      </w:r>
      <w:r w:rsidRPr="00510D4A">
        <w:rPr>
          <w:rFonts w:eastAsia="Arial"/>
          <w:b/>
          <w:spacing w:val="4"/>
        </w:rPr>
        <w:t>u</w:t>
      </w:r>
      <w:r w:rsidRPr="00510D4A">
        <w:rPr>
          <w:rFonts w:eastAsia="Arial"/>
          <w:b/>
          <w:spacing w:val="-5"/>
        </w:rPr>
        <w:t>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men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</w:rPr>
        <w:t>al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221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76" w:lineRule="auto"/>
        <w:ind w:left="291" w:right="48"/>
        <w:jc w:val="both"/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4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>
        <w:rPr>
          <w:rFonts w:eastAsia="Arial"/>
          <w:b/>
        </w:rPr>
        <w:t>5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862FF8" w:rsidRDefault="00862FF8" w:rsidP="00862FF8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244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48" w:lineRule="auto"/>
        <w:ind w:left="291" w:right="84"/>
        <w:jc w:val="both"/>
      </w:pPr>
      <w:r w:rsidRPr="00510D4A">
        <w:lastRenderedPageBreak/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0846AC" w:rsidRDefault="00862FF8" w:rsidP="00862FF8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3D768A">
        <w:rPr>
          <w:b/>
          <w:spacing w:val="16"/>
        </w:rPr>
        <w:t>NONA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80239E">
        <w:rPr>
          <w:b/>
          <w:spacing w:val="16"/>
        </w:rPr>
        <w:t>DÉCIMA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80239E">
        <w:rPr>
          <w:b/>
          <w:spacing w:val="16"/>
        </w:rPr>
        <w:t>DÉCIMA PRIMERIA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</w:p>
    <w:p w:rsidR="00862FF8" w:rsidRPr="00510D4A" w:rsidRDefault="00862FF8" w:rsidP="00862FF8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C63EF5">
        <w:rPr>
          <w:b/>
          <w:spacing w:val="11"/>
        </w:rPr>
        <w:t>DÉCIMA SEGUNDA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0171F0">
        <w:rPr>
          <w:b/>
          <w:spacing w:val="16"/>
        </w:rPr>
        <w:t>DÉCIMA TERCEIRA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DE127E">
        <w:rPr>
          <w:b/>
          <w:spacing w:val="16"/>
        </w:rPr>
        <w:t>DÉCIMA QUARTA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ind w:left="291" w:right="6565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5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992EE7" w:rsidRDefault="00862FF8" w:rsidP="00862FF8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1"/>
        <w:jc w:val="both"/>
      </w:pPr>
      <w:r w:rsidRPr="00510D4A">
        <w:rPr>
          <w:spacing w:val="-2"/>
        </w:rPr>
        <w:lastRenderedPageBreak/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DE127E">
        <w:rPr>
          <w:b/>
          <w:spacing w:val="16"/>
        </w:rPr>
        <w:t>DÉCIMA QUINTA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862FF8" w:rsidRDefault="00862FF8" w:rsidP="00862FF8">
      <w:pPr>
        <w:spacing w:before="19" w:line="240" w:lineRule="exact"/>
        <w:jc w:val="both"/>
      </w:pPr>
    </w:p>
    <w:p w:rsidR="00C97A97" w:rsidRDefault="00C97A97" w:rsidP="00862FF8">
      <w:pPr>
        <w:spacing w:before="19" w:line="240" w:lineRule="exact"/>
        <w:jc w:val="both"/>
      </w:pPr>
    </w:p>
    <w:p w:rsidR="00C97A97" w:rsidRPr="00510D4A" w:rsidRDefault="00C97A97" w:rsidP="00862FF8">
      <w:pPr>
        <w:spacing w:before="19" w:line="240" w:lineRule="exact"/>
        <w:jc w:val="both"/>
      </w:pPr>
    </w:p>
    <w:p w:rsidR="00862FF8" w:rsidRPr="00510D4A" w:rsidRDefault="00862FF8" w:rsidP="00862FF8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0351A7">
        <w:rPr>
          <w:b/>
          <w:spacing w:val="16"/>
        </w:rPr>
        <w:t>DÉCIMA SEXTA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7" w:line="240" w:lineRule="exact"/>
        <w:jc w:val="both"/>
      </w:pPr>
    </w:p>
    <w:p w:rsidR="00862FF8" w:rsidRPr="00510D4A" w:rsidRDefault="00862FF8" w:rsidP="00862FF8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B97820">
        <w:rPr>
          <w:b/>
          <w:spacing w:val="16"/>
        </w:rPr>
        <w:t>DÉCIMA SÉTIMA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503A43">
        <w:rPr>
          <w:b/>
          <w:spacing w:val="16"/>
        </w:rPr>
        <w:t>DÉCIMA OITAVA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Default="00862FF8" w:rsidP="00862FF8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Default="00862FF8" w:rsidP="00862FF8">
      <w:pPr>
        <w:spacing w:before="76"/>
        <w:ind w:left="291" w:right="6733"/>
        <w:jc w:val="both"/>
        <w:rPr>
          <w:b/>
          <w:spacing w:val="-2"/>
        </w:rPr>
      </w:pPr>
    </w:p>
    <w:p w:rsidR="00862FF8" w:rsidRPr="00510D4A" w:rsidRDefault="00862FF8" w:rsidP="00862FF8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876387">
        <w:rPr>
          <w:b/>
          <w:spacing w:val="11"/>
        </w:rPr>
        <w:t>DÉCIMA NONA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876387">
        <w:rPr>
          <w:b/>
          <w:spacing w:val="11"/>
        </w:rPr>
        <w:t>VIGÉSSIMA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Default="00862FF8" w:rsidP="00862FF8">
      <w:pPr>
        <w:spacing w:before="8"/>
        <w:ind w:left="291" w:right="48"/>
        <w:jc w:val="both"/>
        <w:rPr>
          <w:b/>
          <w:spacing w:val="-2"/>
        </w:rPr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862FF8" w:rsidRDefault="00862FF8" w:rsidP="00862FF8">
      <w:pPr>
        <w:ind w:left="291" w:right="5950"/>
        <w:jc w:val="both"/>
        <w:rPr>
          <w:b/>
          <w:spacing w:val="-2"/>
        </w:rPr>
      </w:pPr>
    </w:p>
    <w:p w:rsidR="00862FF8" w:rsidRPr="00510D4A" w:rsidRDefault="00862FF8" w:rsidP="00862FF8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876387">
        <w:rPr>
          <w:b/>
          <w:spacing w:val="11"/>
        </w:rPr>
        <w:t>VIGÉSSIMA PRIMEIRA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Default="00862FF8" w:rsidP="00862FF8">
      <w:pPr>
        <w:spacing w:line="243" w:lineRule="auto"/>
        <w:ind w:left="291" w:right="84"/>
        <w:jc w:val="both"/>
        <w:rPr>
          <w:w w:val="102"/>
        </w:rPr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3</w:t>
      </w:r>
      <w:r>
        <w:rPr>
          <w:spacing w:val="2"/>
          <w:w w:val="102"/>
        </w:rPr>
        <w:t>0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876387" w:rsidRPr="00510D4A" w:rsidRDefault="00876387" w:rsidP="00862FF8">
      <w:pPr>
        <w:spacing w:line="243" w:lineRule="auto"/>
        <w:ind w:left="291" w:right="84"/>
        <w:jc w:val="both"/>
      </w:pPr>
    </w:p>
    <w:p w:rsidR="00862FF8" w:rsidRPr="00510D4A" w:rsidRDefault="00862FF8" w:rsidP="00862FF8">
      <w:pPr>
        <w:spacing w:before="4" w:line="260" w:lineRule="exact"/>
        <w:jc w:val="both"/>
      </w:pPr>
    </w:p>
    <w:p w:rsidR="00862FF8" w:rsidRDefault="00862FF8" w:rsidP="00862FF8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lastRenderedPageBreak/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="00876387">
        <w:rPr>
          <w:b/>
          <w:spacing w:val="11"/>
        </w:rPr>
        <w:t>VIGÉSSIMA SEGUNDA</w:t>
      </w:r>
      <w:r w:rsidRPr="00992EE7">
        <w:rPr>
          <w:b/>
          <w:w w:val="103"/>
        </w:rPr>
        <w:t>:</w:t>
      </w:r>
    </w:p>
    <w:p w:rsidR="00AE5703" w:rsidRDefault="00AE5703" w:rsidP="00862FF8">
      <w:pPr>
        <w:spacing w:line="276" w:lineRule="auto"/>
        <w:ind w:left="291" w:right="5921"/>
        <w:jc w:val="both"/>
      </w:pPr>
    </w:p>
    <w:p w:rsidR="00FF6EAD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  <w:bookmarkStart w:id="0" w:name="_GoBack"/>
      <w:bookmarkEnd w:id="0"/>
    </w:p>
    <w:p w:rsidR="00FF6EAD" w:rsidRDefault="00FF6EAD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0449B7">
        <w:rPr>
          <w:rFonts w:ascii="Arial" w:hAnsi="Arial" w:cs="Arial"/>
        </w:rPr>
        <w:t>21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676D74" w:rsidP="00E12273">
      <w:pPr>
        <w:jc w:val="both"/>
        <w:rPr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 </w:t>
      </w:r>
      <w:r w:rsidR="00C37F45" w:rsidRPr="00C37F45">
        <w:t>JANETE RODRIGUES DA ROSA</w:t>
      </w:r>
    </w:p>
    <w:p w:rsidR="005E7D49" w:rsidRPr="009575F6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C37F45">
        <w:rPr>
          <w:b/>
        </w:rPr>
        <w:t>JANETE RODRIGUES DA ROSA</w:t>
      </w:r>
      <w:r w:rsidR="004D78A7" w:rsidRPr="009575F6">
        <w:rPr>
          <w:rFonts w:ascii="Arial" w:hAnsi="Arial" w:cs="Arial"/>
        </w:rPr>
        <w:t>,</w:t>
      </w: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71F0"/>
    <w:rsid w:val="0002471D"/>
    <w:rsid w:val="000343EE"/>
    <w:rsid w:val="000351A7"/>
    <w:rsid w:val="000449B7"/>
    <w:rsid w:val="00044BF6"/>
    <w:rsid w:val="000472A6"/>
    <w:rsid w:val="00057DC7"/>
    <w:rsid w:val="0006313D"/>
    <w:rsid w:val="000846AC"/>
    <w:rsid w:val="000A7B5C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21D7"/>
    <w:rsid w:val="00276E25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D768A"/>
    <w:rsid w:val="003E75CD"/>
    <w:rsid w:val="003F2C51"/>
    <w:rsid w:val="004123FF"/>
    <w:rsid w:val="004137A7"/>
    <w:rsid w:val="00424679"/>
    <w:rsid w:val="00427646"/>
    <w:rsid w:val="004330DC"/>
    <w:rsid w:val="00440E4A"/>
    <w:rsid w:val="00445834"/>
    <w:rsid w:val="00472C16"/>
    <w:rsid w:val="0048203F"/>
    <w:rsid w:val="004B4705"/>
    <w:rsid w:val="004B51C6"/>
    <w:rsid w:val="004C4F07"/>
    <w:rsid w:val="004C5232"/>
    <w:rsid w:val="004D5441"/>
    <w:rsid w:val="004D5E27"/>
    <w:rsid w:val="004D78A7"/>
    <w:rsid w:val="004E1128"/>
    <w:rsid w:val="00503A43"/>
    <w:rsid w:val="005113E7"/>
    <w:rsid w:val="00515DCD"/>
    <w:rsid w:val="005201EA"/>
    <w:rsid w:val="005263AA"/>
    <w:rsid w:val="005467D0"/>
    <w:rsid w:val="0056646E"/>
    <w:rsid w:val="0057122B"/>
    <w:rsid w:val="00574839"/>
    <w:rsid w:val="00586B40"/>
    <w:rsid w:val="005C3F80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76525"/>
    <w:rsid w:val="00795465"/>
    <w:rsid w:val="0079554D"/>
    <w:rsid w:val="007C4BE7"/>
    <w:rsid w:val="007C4D39"/>
    <w:rsid w:val="007C543F"/>
    <w:rsid w:val="007D3BCB"/>
    <w:rsid w:val="007D7D1F"/>
    <w:rsid w:val="0080239E"/>
    <w:rsid w:val="008058BA"/>
    <w:rsid w:val="00813D1F"/>
    <w:rsid w:val="00815381"/>
    <w:rsid w:val="008260B6"/>
    <w:rsid w:val="0084505A"/>
    <w:rsid w:val="00862FF8"/>
    <w:rsid w:val="00876387"/>
    <w:rsid w:val="00880194"/>
    <w:rsid w:val="0088330C"/>
    <w:rsid w:val="008A6354"/>
    <w:rsid w:val="008B6987"/>
    <w:rsid w:val="008D0B23"/>
    <w:rsid w:val="008D10B9"/>
    <w:rsid w:val="008D3A7A"/>
    <w:rsid w:val="008E3163"/>
    <w:rsid w:val="008F1C3F"/>
    <w:rsid w:val="008F1F22"/>
    <w:rsid w:val="008F5214"/>
    <w:rsid w:val="009113BD"/>
    <w:rsid w:val="00922DFE"/>
    <w:rsid w:val="00926908"/>
    <w:rsid w:val="00933923"/>
    <w:rsid w:val="00955B50"/>
    <w:rsid w:val="009575F6"/>
    <w:rsid w:val="00965825"/>
    <w:rsid w:val="00965A20"/>
    <w:rsid w:val="0098208F"/>
    <w:rsid w:val="009846F9"/>
    <w:rsid w:val="009968D4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97820"/>
    <w:rsid w:val="00BB34FF"/>
    <w:rsid w:val="00BC1967"/>
    <w:rsid w:val="00BC78F7"/>
    <w:rsid w:val="00BD214D"/>
    <w:rsid w:val="00BF0A72"/>
    <w:rsid w:val="00C33DE8"/>
    <w:rsid w:val="00C340A7"/>
    <w:rsid w:val="00C37F45"/>
    <w:rsid w:val="00C43056"/>
    <w:rsid w:val="00C47CB3"/>
    <w:rsid w:val="00C63EF5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12E6D"/>
    <w:rsid w:val="00D13A93"/>
    <w:rsid w:val="00D233CE"/>
    <w:rsid w:val="00D27426"/>
    <w:rsid w:val="00D34D28"/>
    <w:rsid w:val="00D52791"/>
    <w:rsid w:val="00D74F2E"/>
    <w:rsid w:val="00D80814"/>
    <w:rsid w:val="00D866A8"/>
    <w:rsid w:val="00DB7675"/>
    <w:rsid w:val="00DC7986"/>
    <w:rsid w:val="00DD2B67"/>
    <w:rsid w:val="00DE127E"/>
    <w:rsid w:val="00DF0605"/>
    <w:rsid w:val="00DF2012"/>
    <w:rsid w:val="00E12273"/>
    <w:rsid w:val="00E26CC6"/>
    <w:rsid w:val="00E454B5"/>
    <w:rsid w:val="00E46D05"/>
    <w:rsid w:val="00E50283"/>
    <w:rsid w:val="00E63E81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2A48"/>
    <w:rsid w:val="00EF7C40"/>
    <w:rsid w:val="00F02E1D"/>
    <w:rsid w:val="00F10D6D"/>
    <w:rsid w:val="00F16559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E79A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13</TotalTime>
  <Pages>5</Pages>
  <Words>1524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25</cp:revision>
  <cp:lastPrinted>2016-03-21T19:01:00Z</cp:lastPrinted>
  <dcterms:created xsi:type="dcterms:W3CDTF">2016-03-21T19:02:00Z</dcterms:created>
  <dcterms:modified xsi:type="dcterms:W3CDTF">2016-03-22T11:28:00Z</dcterms:modified>
</cp:coreProperties>
</file>