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EA0B9A">
        <w:rPr>
          <w:b/>
        </w:rPr>
        <w:t>30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346A3D" w:rsidRPr="009E2EFA" w:rsidRDefault="00F96BFD" w:rsidP="00346A3D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</w:rPr>
        <w:t>O MUNICÍPIO DE JARI</w:t>
      </w:r>
      <w:r w:rsidRPr="009E2EFA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E2EFA">
        <w:rPr>
          <w:rFonts w:ascii="Arial" w:hAnsi="Arial" w:cs="Arial"/>
          <w:b/>
        </w:rPr>
        <w:t>JESUS AUGUSTO DOS SANTOS OLIVEIRA</w:t>
      </w:r>
      <w:r w:rsidRPr="009E2EFA">
        <w:rPr>
          <w:rFonts w:ascii="Arial" w:hAnsi="Arial" w:cs="Arial"/>
        </w:rPr>
        <w:t>, brasileiro, casado, agropecuarista, residente e domiciliado na Localidade de Rincão de Santo Antonio, s/n.º , nesta cidade de Jari RS, portador do CPF n.º 777.652.570-72 a seguir denominada CONTRATANTE</w:t>
      </w:r>
      <w:r w:rsidR="00346A3D" w:rsidRPr="009E2EFA">
        <w:rPr>
          <w:rFonts w:ascii="Arial" w:hAnsi="Arial" w:cs="Arial"/>
        </w:rPr>
        <w:t>, e a  Empresa</w:t>
      </w:r>
      <w:r w:rsidR="00346A3D" w:rsidRPr="00F13ABC">
        <w:rPr>
          <w:rFonts w:ascii="Arial" w:hAnsi="Arial" w:cs="Arial"/>
          <w:b/>
        </w:rPr>
        <w:t xml:space="preserve"> </w:t>
      </w:r>
      <w:r w:rsidR="00F13ABC" w:rsidRPr="00F13ABC">
        <w:rPr>
          <w:rFonts w:ascii="Arial" w:hAnsi="Arial" w:cs="Arial"/>
          <w:b/>
        </w:rPr>
        <w:t>VAGNER ROCHA NUNES</w:t>
      </w:r>
      <w:r w:rsidR="00100148" w:rsidRPr="009E2EFA">
        <w:rPr>
          <w:rFonts w:ascii="Arial" w:hAnsi="Arial" w:cs="Arial"/>
          <w:b/>
        </w:rPr>
        <w:t xml:space="preserve"> ME</w:t>
      </w:r>
      <w:r w:rsidR="00346A3D" w:rsidRPr="009E2EFA">
        <w:rPr>
          <w:rFonts w:ascii="Arial" w:hAnsi="Arial" w:cs="Arial"/>
        </w:rPr>
        <w:t xml:space="preserve">,  inscrita no CNPJ/MF sob o n° </w:t>
      </w:r>
      <w:r w:rsidR="00D57BFC">
        <w:rPr>
          <w:rFonts w:ascii="Arial" w:hAnsi="Arial" w:cs="Arial"/>
        </w:rPr>
        <w:t>23.952.778/0001-04</w:t>
      </w:r>
      <w:r w:rsidR="00346A3D" w:rsidRPr="009E2EFA">
        <w:rPr>
          <w:rFonts w:ascii="Arial" w:hAnsi="Arial" w:cs="Arial"/>
        </w:rPr>
        <w:t xml:space="preserve"> pessoa jurídica de direito privado, sito à  </w:t>
      </w:r>
      <w:r w:rsidR="00D57BFC">
        <w:rPr>
          <w:rFonts w:ascii="Arial" w:hAnsi="Arial" w:cs="Arial"/>
        </w:rPr>
        <w:t>Linha Jari</w:t>
      </w:r>
      <w:r w:rsidR="00346A3D" w:rsidRPr="009E2EFA">
        <w:rPr>
          <w:rFonts w:ascii="Arial" w:hAnsi="Arial" w:cs="Arial"/>
        </w:rPr>
        <w:t xml:space="preserve">,  cidade de  </w:t>
      </w:r>
      <w:proofErr w:type="spellStart"/>
      <w:r w:rsidR="00D57BFC">
        <w:rPr>
          <w:rFonts w:ascii="Arial" w:hAnsi="Arial" w:cs="Arial"/>
        </w:rPr>
        <w:t>Toropi</w:t>
      </w:r>
      <w:proofErr w:type="spellEnd"/>
      <w:r w:rsidR="00100148" w:rsidRPr="009E2EFA">
        <w:rPr>
          <w:rFonts w:ascii="Arial" w:hAnsi="Arial" w:cs="Arial"/>
        </w:rPr>
        <w:t xml:space="preserve"> RS</w:t>
      </w:r>
      <w:r w:rsidR="00346A3D" w:rsidRPr="009E2EFA">
        <w:rPr>
          <w:rFonts w:ascii="Arial" w:hAnsi="Arial" w:cs="Arial"/>
        </w:rPr>
        <w:t xml:space="preserve">., neste ato representada por seu proprietário , senhor   </w:t>
      </w:r>
      <w:r w:rsidR="00D57BFC" w:rsidRPr="00F13ABC">
        <w:rPr>
          <w:rFonts w:ascii="Arial" w:hAnsi="Arial" w:cs="Arial"/>
          <w:b/>
        </w:rPr>
        <w:t>VAGNER ROCHA NUNES</w:t>
      </w:r>
      <w:r w:rsidR="00346A3D" w:rsidRPr="009E2EFA">
        <w:rPr>
          <w:rFonts w:ascii="Arial" w:hAnsi="Arial" w:cs="Arial"/>
          <w:b/>
        </w:rPr>
        <w:t xml:space="preserve"> </w:t>
      </w:r>
      <w:r w:rsidR="00346A3D" w:rsidRPr="009E2EFA">
        <w:rPr>
          <w:rFonts w:ascii="Arial" w:hAnsi="Arial" w:cs="Arial"/>
        </w:rPr>
        <w:t>portador do CPF</w:t>
      </w:r>
      <w:r w:rsidR="00100148" w:rsidRPr="009E2EFA">
        <w:rPr>
          <w:rFonts w:ascii="Arial" w:hAnsi="Arial" w:cs="Arial"/>
        </w:rPr>
        <w:t xml:space="preserve"> </w:t>
      </w:r>
      <w:r w:rsidR="000B0A10">
        <w:rPr>
          <w:rFonts w:ascii="Arial" w:hAnsi="Arial" w:cs="Arial"/>
        </w:rPr>
        <w:t>000.928.280-78</w:t>
      </w:r>
      <w:r w:rsidR="00346A3D" w:rsidRPr="009E2EFA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346A3D" w:rsidRPr="009E2EFA">
        <w:rPr>
          <w:rFonts w:ascii="Arial" w:hAnsi="Arial" w:cs="Arial"/>
          <w:b/>
        </w:rPr>
        <w:t>Pregão Presencial  Nr. 06-2016</w:t>
      </w:r>
      <w:r w:rsidR="00346A3D" w:rsidRPr="009E2EFA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CLÁUSULA PRIMEIRA: DO OBJETO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jc w:val="both"/>
        <w:rPr>
          <w:rFonts w:ascii="Arial" w:hAnsi="Arial" w:cs="Arial"/>
          <w:b/>
          <w:bCs/>
        </w:rPr>
      </w:pPr>
      <w:r w:rsidRPr="009E2EFA">
        <w:rPr>
          <w:rFonts w:ascii="Arial" w:hAnsi="Arial" w:cs="Arial"/>
          <w:b/>
          <w:bCs/>
        </w:rPr>
        <w:t>AQUISIÇÃO DE MATERIAS PARA INSTALAÇÃO DE LUZ E AGUA NA COHAB.</w:t>
      </w:r>
    </w:p>
    <w:p w:rsidR="00023643" w:rsidRPr="009E2EFA" w:rsidRDefault="00023643" w:rsidP="00346A3D">
      <w:pPr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pPr w:leftFromText="141" w:rightFromText="141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2830"/>
        <w:gridCol w:w="1706"/>
        <w:gridCol w:w="1979"/>
      </w:tblGrid>
      <w:tr w:rsidR="00024F82" w:rsidRPr="003025E2" w:rsidTr="00EF64F3">
        <w:tc>
          <w:tcPr>
            <w:tcW w:w="993" w:type="dxa"/>
          </w:tcPr>
          <w:p w:rsidR="00024F82" w:rsidRPr="003025E2" w:rsidRDefault="00024F82" w:rsidP="00592313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024F82" w:rsidRPr="003025E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024F82" w:rsidRPr="003025E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2830" w:type="dxa"/>
          </w:tcPr>
          <w:p w:rsidR="00024F82" w:rsidRPr="003025E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1706" w:type="dxa"/>
          </w:tcPr>
          <w:p w:rsidR="00024F82" w:rsidRPr="003025E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979" w:type="dxa"/>
          </w:tcPr>
          <w:p w:rsidR="00024F82" w:rsidRPr="003025E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024F82" w:rsidTr="00EF64F3">
        <w:tc>
          <w:tcPr>
            <w:tcW w:w="993" w:type="dxa"/>
          </w:tcPr>
          <w:p w:rsidR="00024F8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024F8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024F82" w:rsidRPr="003025E2" w:rsidRDefault="00EF64F3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2830" w:type="dxa"/>
          </w:tcPr>
          <w:p w:rsidR="00024F82" w:rsidRPr="00BE360D" w:rsidRDefault="00024F82" w:rsidP="00592313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POSTE DE LUZ GALVENIZADO 7 METROS COMPLETO COM MEDIDOR PADRÃO COPREL, </w:t>
            </w:r>
            <w:r w:rsidRPr="000C230C">
              <w:rPr>
                <w:rFonts w:ascii="Arial" w:hAnsi="Arial" w:cs="Arial"/>
                <w:color w:val="000000"/>
                <w:sz w:val="20"/>
                <w:szCs w:val="20"/>
              </w:rPr>
              <w:t xml:space="preserve">WWW.COPREL.COM.BR/PAGINAS/VER/NOVA-LIGAÇÃO.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SEC DA ASSISTÊNCIA SOCIAL.</w:t>
            </w:r>
          </w:p>
        </w:tc>
        <w:tc>
          <w:tcPr>
            <w:tcW w:w="1706" w:type="dxa"/>
          </w:tcPr>
          <w:p w:rsidR="00024F82" w:rsidRPr="003025E2" w:rsidRDefault="00EF64F3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ELETROVALE</w:t>
            </w:r>
          </w:p>
        </w:tc>
        <w:tc>
          <w:tcPr>
            <w:tcW w:w="1979" w:type="dxa"/>
          </w:tcPr>
          <w:p w:rsidR="00024F82" w:rsidRDefault="00024F82" w:rsidP="00EF64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EF64F3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14.850,00</w:t>
            </w:r>
          </w:p>
        </w:tc>
      </w:tr>
      <w:tr w:rsidR="00024F82" w:rsidTr="00EF64F3">
        <w:tc>
          <w:tcPr>
            <w:tcW w:w="993" w:type="dxa"/>
          </w:tcPr>
          <w:p w:rsidR="00024F8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024F8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024F82" w:rsidRDefault="00EF64F3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2830" w:type="dxa"/>
          </w:tcPr>
          <w:p w:rsidR="00024F82" w:rsidRDefault="00024F82" w:rsidP="00592313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PORCA SEXTAVADA DO TUBETE SN 20V3/4 1”. SEC DE OBRAS.</w:t>
            </w:r>
          </w:p>
        </w:tc>
        <w:tc>
          <w:tcPr>
            <w:tcW w:w="1706" w:type="dxa"/>
          </w:tcPr>
          <w:p w:rsidR="00024F82" w:rsidRPr="003025E2" w:rsidRDefault="00EF64F3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METALSAFT</w:t>
            </w:r>
          </w:p>
        </w:tc>
        <w:tc>
          <w:tcPr>
            <w:tcW w:w="1979" w:type="dxa"/>
          </w:tcPr>
          <w:p w:rsidR="00024F82" w:rsidRDefault="00024F82" w:rsidP="00EF64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EF64F3">
              <w:rPr>
                <w:rFonts w:ascii="Arial" w:hAnsi="Arial" w:cs="Arial"/>
                <w:b/>
                <w:color w:val="000000"/>
                <w:sz w:val="20"/>
                <w:szCs w:val="20"/>
              </w:rPr>
              <w:t>152,50</w:t>
            </w:r>
          </w:p>
        </w:tc>
      </w:tr>
      <w:tr w:rsidR="00024F82" w:rsidTr="00EF64F3">
        <w:tc>
          <w:tcPr>
            <w:tcW w:w="993" w:type="dxa"/>
          </w:tcPr>
          <w:p w:rsidR="00024F8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:rsidR="00024F82" w:rsidRDefault="00024F82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024F82" w:rsidRDefault="00EF64F3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2830" w:type="dxa"/>
          </w:tcPr>
          <w:p w:rsidR="00024F82" w:rsidRDefault="00024F82" w:rsidP="00592313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KIT CAVALETE COMPLETO PARA HIDROMETRO, SEC DE OBRAS</w:t>
            </w:r>
          </w:p>
        </w:tc>
        <w:tc>
          <w:tcPr>
            <w:tcW w:w="1706" w:type="dxa"/>
          </w:tcPr>
          <w:p w:rsidR="00024F82" w:rsidRPr="003025E2" w:rsidRDefault="00EF64F3" w:rsidP="005923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METALSAFT</w:t>
            </w:r>
          </w:p>
        </w:tc>
        <w:tc>
          <w:tcPr>
            <w:tcW w:w="1979" w:type="dxa"/>
          </w:tcPr>
          <w:p w:rsidR="00024F82" w:rsidRDefault="00024F82" w:rsidP="00EF64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EF64F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1.320,00</w:t>
            </w:r>
          </w:p>
        </w:tc>
      </w:tr>
    </w:tbl>
    <w:p w:rsidR="00023643" w:rsidRPr="009E2EFA" w:rsidRDefault="00023643" w:rsidP="00346A3D">
      <w:pPr>
        <w:jc w:val="both"/>
        <w:rPr>
          <w:rFonts w:ascii="Arial" w:hAnsi="Arial" w:cs="Arial"/>
          <w:b/>
          <w:bCs/>
        </w:rPr>
      </w:pPr>
    </w:p>
    <w:p w:rsidR="00346A3D" w:rsidRPr="009E2EFA" w:rsidRDefault="00346A3D" w:rsidP="00346A3D">
      <w:pPr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ab/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02 - CLÁUSULA SEGUNDA: DO PREÇO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O valor total dos objetos ora adquiridos é de R$</w:t>
      </w:r>
      <w:r w:rsidR="009F7B0A" w:rsidRPr="009E2EFA">
        <w:rPr>
          <w:rFonts w:ascii="Arial" w:hAnsi="Arial" w:cs="Arial"/>
          <w:color w:val="000000"/>
        </w:rPr>
        <w:t xml:space="preserve"> </w:t>
      </w:r>
      <w:r w:rsidR="00026599" w:rsidRPr="00026599">
        <w:rPr>
          <w:rFonts w:ascii="Arial" w:hAnsi="Arial" w:cs="Arial"/>
          <w:b/>
          <w:color w:val="000000"/>
        </w:rPr>
        <w:t>16.322,50</w:t>
      </w:r>
      <w:r w:rsidRPr="009E2EFA">
        <w:rPr>
          <w:rFonts w:ascii="Arial" w:hAnsi="Arial" w:cs="Arial"/>
          <w:color w:val="000000"/>
        </w:rPr>
        <w:t xml:space="preserve"> (</w:t>
      </w:r>
      <w:r w:rsidR="00026599">
        <w:rPr>
          <w:rFonts w:ascii="Arial" w:hAnsi="Arial" w:cs="Arial"/>
          <w:color w:val="000000"/>
        </w:rPr>
        <w:t>dezesseis mil trezentos e vinte dois reais e cinquenta centavos</w:t>
      </w:r>
      <w:r w:rsidRPr="009E2EFA">
        <w:rPr>
          <w:rFonts w:ascii="Arial" w:hAnsi="Arial" w:cs="Arial"/>
          <w:color w:val="000000"/>
        </w:rPr>
        <w:t>).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 xml:space="preserve">a)  O pagamento será efetuado em até </w:t>
      </w:r>
      <w:r w:rsidRPr="009E2EFA">
        <w:rPr>
          <w:rFonts w:ascii="Arial" w:hAnsi="Arial" w:cs="Arial"/>
          <w:b/>
          <w:color w:val="000000"/>
        </w:rPr>
        <w:t>10 (dez) dias corridos após a entrega</w:t>
      </w:r>
      <w:r w:rsidRPr="009E2EFA">
        <w:rPr>
          <w:rFonts w:ascii="Arial" w:hAnsi="Arial" w:cs="Arial"/>
          <w:color w:val="000000"/>
        </w:rPr>
        <w:t xml:space="preserve"> do OBJETO, mediante a apresentação da Nota Fiscal, isenta de erros e devidamente liberada pelo Setor Competente.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9E2EFA">
        <w:rPr>
          <w:rFonts w:ascii="Arial" w:hAnsi="Arial" w:cs="Arial"/>
          <w:color w:val="000000"/>
        </w:rPr>
        <w:t>c)</w:t>
      </w:r>
      <w:r w:rsidRPr="009E2EFA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9E2EFA">
        <w:rPr>
          <w:rFonts w:ascii="Arial" w:hAnsi="Arial" w:cs="Arial"/>
          <w:b/>
          <w:color w:val="000000"/>
        </w:rPr>
        <w:t>sicredi</w:t>
      </w:r>
      <w:proofErr w:type="spellEnd"/>
      <w:r w:rsidRPr="009E2EFA">
        <w:rPr>
          <w:rFonts w:ascii="Arial" w:hAnsi="Arial" w:cs="Arial"/>
          <w:b/>
          <w:color w:val="000000"/>
        </w:rPr>
        <w:t xml:space="preserve">, ou ainda emitir boleto no valor da nota fiscal, caso não apresente conta </w:t>
      </w:r>
      <w:r w:rsidRPr="009E2EFA">
        <w:rPr>
          <w:rFonts w:ascii="Arial" w:hAnsi="Arial" w:cs="Arial"/>
          <w:b/>
          <w:color w:val="000000"/>
        </w:rPr>
        <w:lastRenderedPageBreak/>
        <w:t>bancaria nestas condições, será efetuado DOC.</w:t>
      </w:r>
    </w:p>
    <w:p w:rsidR="007A5ACC" w:rsidRPr="009E2EFA" w:rsidRDefault="007A5ACC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4.1 - O prazo para entrega dos materiais será de</w:t>
      </w:r>
      <w:r w:rsidRPr="009E2EFA">
        <w:rPr>
          <w:rFonts w:ascii="Arial" w:hAnsi="Arial" w:cs="Arial"/>
          <w:b/>
          <w:color w:val="000000"/>
        </w:rPr>
        <w:t xml:space="preserve"> máximo 10 (dez dias) corridos</w:t>
      </w:r>
      <w:r w:rsidRPr="009E2EFA">
        <w:rPr>
          <w:rFonts w:ascii="Arial" w:hAnsi="Arial" w:cs="Arial"/>
          <w:color w:val="000000"/>
        </w:rPr>
        <w:t>,</w:t>
      </w:r>
      <w:r w:rsidRPr="009E2EFA">
        <w:rPr>
          <w:rFonts w:ascii="Arial" w:hAnsi="Arial" w:cs="Arial"/>
          <w:b/>
          <w:color w:val="000000"/>
        </w:rPr>
        <w:t xml:space="preserve"> </w:t>
      </w:r>
      <w:r w:rsidRPr="009E2EFA">
        <w:rPr>
          <w:rFonts w:ascii="Arial" w:hAnsi="Arial" w:cs="Arial"/>
          <w:color w:val="000000"/>
        </w:rPr>
        <w:t xml:space="preserve">a partir do recebimento da Nota de Empenho via fax, </w:t>
      </w:r>
      <w:r w:rsidR="005575A1" w:rsidRPr="009E2EFA">
        <w:rPr>
          <w:rFonts w:ascii="Arial" w:hAnsi="Arial" w:cs="Arial"/>
          <w:color w:val="000000"/>
        </w:rPr>
        <w:t>o material deverá</w:t>
      </w:r>
      <w:r w:rsidRPr="009E2EFA">
        <w:rPr>
          <w:rFonts w:ascii="Arial" w:hAnsi="Arial" w:cs="Arial"/>
          <w:color w:val="000000"/>
        </w:rPr>
        <w:t xml:space="preserve"> ser </w:t>
      </w:r>
      <w:r w:rsidR="005575A1" w:rsidRPr="009E2EFA">
        <w:rPr>
          <w:rFonts w:ascii="Arial" w:hAnsi="Arial" w:cs="Arial"/>
          <w:color w:val="000000"/>
        </w:rPr>
        <w:t>entregue</w:t>
      </w:r>
      <w:r w:rsidRPr="009E2EFA">
        <w:rPr>
          <w:rFonts w:ascii="Arial" w:hAnsi="Arial" w:cs="Arial"/>
          <w:color w:val="000000"/>
        </w:rPr>
        <w:t xml:space="preserve"> no parque de máquinas.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O Contratante deverá: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5.6. Fornece os serviços dentro dos padrões exigidos neste edital.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5.7 A empresa vencedora deverá entregar os materiais no parque de máquinas.</w:t>
      </w:r>
    </w:p>
    <w:p w:rsidR="002C4235" w:rsidRPr="009E2EFA" w:rsidRDefault="002C4235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346A3D" w:rsidRPr="009E2EFA" w:rsidRDefault="00346A3D" w:rsidP="00346A3D">
      <w:pPr>
        <w:pStyle w:val="NormalWeb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46A3D" w:rsidRPr="009E2EFA" w:rsidRDefault="00346A3D" w:rsidP="00346A3D">
      <w:pPr>
        <w:pStyle w:val="NormalWeb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a) advertência; </w:t>
      </w:r>
    </w:p>
    <w:p w:rsidR="00346A3D" w:rsidRPr="009E2EFA" w:rsidRDefault="00346A3D" w:rsidP="00346A3D">
      <w:pPr>
        <w:pStyle w:val="NormalWeb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08-CLÁUSULA OITAVA: DA RESCISÃO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9E2EFA">
        <w:rPr>
          <w:rFonts w:ascii="Arial" w:hAnsi="Arial" w:cs="Arial"/>
          <w:color w:val="000000"/>
        </w:rPr>
        <w:t>a</w:t>
      </w:r>
      <w:proofErr w:type="gramEnd"/>
      <w:r w:rsidRPr="009E2EFA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9E2EFA">
        <w:rPr>
          <w:rFonts w:ascii="Arial" w:hAnsi="Arial" w:cs="Arial"/>
          <w:color w:val="000000"/>
        </w:rPr>
        <w:t>c</w:t>
      </w:r>
      <w:proofErr w:type="gramEnd"/>
      <w:r w:rsidRPr="009E2EFA"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9E2EFA">
        <w:rPr>
          <w:rFonts w:ascii="Arial" w:hAnsi="Arial" w:cs="Arial"/>
          <w:color w:val="000000"/>
        </w:rPr>
        <w:t>d</w:t>
      </w:r>
      <w:proofErr w:type="gramEnd"/>
      <w:r w:rsidRPr="009E2EFA">
        <w:rPr>
          <w:rFonts w:ascii="Arial" w:hAnsi="Arial" w:cs="Arial"/>
          <w:color w:val="000000"/>
        </w:rPr>
        <w:t xml:space="preserve">). Na hipótese de rescisão administrativa, prevista no artigo 77 da lei 8.666/93, o contratado, desde já, reconhece os direitos da administração, conforme prevê o artigo 55, </w:t>
      </w:r>
      <w:r w:rsidRPr="009E2EFA">
        <w:rPr>
          <w:rFonts w:ascii="Arial" w:hAnsi="Arial" w:cs="Arial"/>
          <w:color w:val="000000"/>
        </w:rPr>
        <w:lastRenderedPageBreak/>
        <w:t>inciso IX, do mesmo diploma legal.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PARÀGRAFO ÚNICO:</w:t>
      </w:r>
      <w:r w:rsidRPr="009E2EFA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E2EFA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346A3D" w:rsidRPr="009E2EFA" w:rsidRDefault="00346A3D" w:rsidP="00346A3D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ORGÃO 04 – SECRETARIA MUNICIPAL DA ASSISTENCIA SOCIAL</w:t>
      </w:r>
      <w:r w:rsidRPr="009E2EFA">
        <w:rPr>
          <w:rFonts w:ascii="Arial" w:hAnsi="Arial" w:cs="Arial"/>
          <w:b/>
          <w:bCs/>
          <w:color w:val="000000"/>
        </w:rPr>
        <w:tab/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9E2EFA">
        <w:rPr>
          <w:rFonts w:ascii="Arial" w:hAnsi="Arial" w:cs="Arial"/>
          <w:b/>
          <w:bCs/>
          <w:color w:val="000000"/>
        </w:rPr>
        <w:t>Proj</w:t>
      </w:r>
      <w:proofErr w:type="spellEnd"/>
      <w:r w:rsidRPr="009E2EFA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9E2EFA">
        <w:rPr>
          <w:rFonts w:ascii="Arial" w:hAnsi="Arial" w:cs="Arial"/>
          <w:b/>
          <w:bCs/>
          <w:color w:val="000000"/>
        </w:rPr>
        <w:t>Ativ</w:t>
      </w:r>
      <w:proofErr w:type="spellEnd"/>
      <w:r w:rsidRPr="009E2EFA">
        <w:rPr>
          <w:rFonts w:ascii="Arial" w:hAnsi="Arial" w:cs="Arial"/>
          <w:b/>
          <w:bCs/>
          <w:color w:val="000000"/>
        </w:rPr>
        <w:t>: 2.012 MANUTENÇÃO DAS ATIVIDADES DO FUNDO MUNICIPAL ASSISTÊNCIA SOCIAL.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 xml:space="preserve">(294) 3.3.90.39.00.00.00.00.0001 materiais, bem ou serviços para </w:t>
      </w:r>
      <w:proofErr w:type="spellStart"/>
      <w:r w:rsidRPr="009E2EFA">
        <w:rPr>
          <w:rFonts w:ascii="Arial" w:hAnsi="Arial" w:cs="Arial"/>
          <w:b/>
          <w:bCs/>
          <w:color w:val="000000"/>
        </w:rPr>
        <w:t>dis</w:t>
      </w:r>
      <w:proofErr w:type="spellEnd"/>
      <w:r w:rsidRPr="009E2EFA">
        <w:rPr>
          <w:rFonts w:ascii="Arial" w:hAnsi="Arial" w:cs="Arial"/>
          <w:b/>
          <w:bCs/>
          <w:color w:val="000000"/>
        </w:rPr>
        <w:t>. Gratuita.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 w:rsidRPr="009E2EFA">
        <w:rPr>
          <w:rFonts w:ascii="Arial" w:hAnsi="Arial" w:cs="Arial"/>
          <w:color w:val="000000"/>
        </w:rPr>
        <w:t>aditivar</w:t>
      </w:r>
      <w:proofErr w:type="spellEnd"/>
      <w:r w:rsidRPr="009E2EFA">
        <w:rPr>
          <w:rFonts w:ascii="Arial" w:hAnsi="Arial" w:cs="Arial"/>
          <w:color w:val="000000"/>
        </w:rPr>
        <w:t xml:space="preserve"> o presente contrato, nos moldes da Lei n. 8666/93.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346A3D" w:rsidRPr="009E2EFA" w:rsidRDefault="00346A3D" w:rsidP="00346A3D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</w:rPr>
        <w:tab/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  <w:color w:val="000000"/>
        </w:rPr>
        <w:t xml:space="preserve">O presente contrato está vinculado ao edital de pregão presencial nº </w:t>
      </w:r>
      <w:r w:rsidRPr="009E2EFA">
        <w:rPr>
          <w:rFonts w:ascii="Arial" w:hAnsi="Arial" w:cs="Arial"/>
          <w:b/>
          <w:color w:val="000000"/>
        </w:rPr>
        <w:t>06-2016</w:t>
      </w:r>
      <w:r w:rsidRPr="009E2EFA">
        <w:rPr>
          <w:rFonts w:ascii="Arial" w:hAnsi="Arial" w:cs="Arial"/>
          <w:color w:val="000000"/>
        </w:rPr>
        <w:t>, a proposta do vencedor e à Lei nº 8666/93.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jc w:val="both"/>
        <w:rPr>
          <w:rFonts w:ascii="Arial" w:hAnsi="Arial" w:cs="Arial"/>
          <w:color w:val="000000" w:themeColor="text1"/>
        </w:rPr>
      </w:pPr>
      <w:r w:rsidRPr="009E2EFA">
        <w:rPr>
          <w:rFonts w:ascii="Arial" w:hAnsi="Arial" w:cs="Arial"/>
          <w:color w:val="000000" w:themeColor="text1"/>
        </w:rPr>
        <w:t>13.1.</w:t>
      </w:r>
      <w:r w:rsidRPr="009E2EFA">
        <w:rPr>
          <w:rFonts w:ascii="Arial" w:hAnsi="Arial" w:cs="Arial"/>
          <w:b/>
          <w:color w:val="000000" w:themeColor="text1"/>
        </w:rPr>
        <w:t xml:space="preserve">  Garantia de 06 meses, substituição de peças, fretes, impostos, taxas para a prefeitura decorrentes de defeito de fabricação,</w:t>
      </w:r>
      <w:r w:rsidRPr="009E2EFA">
        <w:rPr>
          <w:rFonts w:ascii="Arial" w:hAnsi="Arial" w:cs="Arial"/>
          <w:color w:val="000000" w:themeColor="text1"/>
        </w:rPr>
        <w:t xml:space="preserve"> quanto a vícios oculto ou defeito da coisa, ficando a contratada responsável, por todos os encargos decorrentes disso.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O presente instrumento rege-se pelas disposições expressas na Lei n° 8.666, de 21 de junho de 1993, pelos preceitos de direito público, </w:t>
      </w:r>
      <w:proofErr w:type="spellStart"/>
      <w:r w:rsidRPr="009E2EFA">
        <w:rPr>
          <w:rFonts w:ascii="Arial" w:hAnsi="Arial" w:cs="Arial"/>
        </w:rPr>
        <w:t>aplicando-se-lhe</w:t>
      </w:r>
      <w:proofErr w:type="spellEnd"/>
      <w:r w:rsidRPr="009E2EFA"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E2EFA">
        <w:rPr>
          <w:rFonts w:ascii="Arial" w:hAnsi="Arial" w:cs="Arial"/>
          <w:b/>
        </w:rPr>
        <w:t>15- CLÁUSULA DÉCIMA QUINTA- DA VIGÊNCIA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E2EFA">
        <w:rPr>
          <w:rFonts w:ascii="Arial" w:hAnsi="Arial" w:cs="Arial"/>
        </w:rPr>
        <w:t>O contrato terá vigência de 06 (seis) meses a partir da assinatura do contrato.</w:t>
      </w: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ab/>
      </w:r>
    </w:p>
    <w:p w:rsidR="00346A3D" w:rsidRDefault="00346A3D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9E2EFA">
        <w:rPr>
          <w:rFonts w:ascii="Arial" w:hAnsi="Arial" w:cs="Arial"/>
          <w:b/>
          <w:bCs/>
          <w:color w:val="000000"/>
        </w:rPr>
        <w:t>16- CLÁUSULA DÉCIMA SEXTA: DO FORO</w:t>
      </w:r>
    </w:p>
    <w:p w:rsidR="0058256A" w:rsidRPr="009E2EFA" w:rsidRDefault="0058256A" w:rsidP="00346A3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72568" w:rsidRPr="009E2EFA" w:rsidRDefault="00B72568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A3D" w:rsidRPr="009E2EFA" w:rsidRDefault="00346A3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47076D" w:rsidRPr="009E2EFA" w:rsidRDefault="0047076D" w:rsidP="00346A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2273" w:rsidRPr="009E2EFA" w:rsidRDefault="005263AA" w:rsidP="00E74821">
      <w:pPr>
        <w:jc w:val="both"/>
        <w:outlineLvl w:val="0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                                                                                                       </w:t>
      </w:r>
      <w:r w:rsidR="00626D1C" w:rsidRPr="009E2EFA">
        <w:rPr>
          <w:rFonts w:ascii="Arial" w:hAnsi="Arial" w:cs="Arial"/>
        </w:rPr>
        <w:t>Jari</w:t>
      </w:r>
      <w:r w:rsidR="00A80BC7" w:rsidRPr="009E2EFA">
        <w:rPr>
          <w:rFonts w:ascii="Arial" w:hAnsi="Arial" w:cs="Arial"/>
        </w:rPr>
        <w:t xml:space="preserve">, </w:t>
      </w:r>
      <w:r w:rsidR="0047076D" w:rsidRPr="009E2EFA">
        <w:rPr>
          <w:rFonts w:ascii="Arial" w:hAnsi="Arial" w:cs="Arial"/>
        </w:rPr>
        <w:t>23</w:t>
      </w:r>
      <w:r w:rsidR="005E7D49" w:rsidRPr="009E2EFA">
        <w:rPr>
          <w:rFonts w:ascii="Arial" w:hAnsi="Arial" w:cs="Arial"/>
        </w:rPr>
        <w:t xml:space="preserve"> de março de 2016</w:t>
      </w:r>
    </w:p>
    <w:p w:rsidR="00625AB6" w:rsidRPr="009E2EFA" w:rsidRDefault="00625AB6" w:rsidP="00E12273">
      <w:pPr>
        <w:jc w:val="both"/>
        <w:rPr>
          <w:rFonts w:ascii="Arial" w:hAnsi="Arial" w:cs="Arial"/>
        </w:rPr>
      </w:pPr>
    </w:p>
    <w:p w:rsidR="00BB34FF" w:rsidRPr="009E2EFA" w:rsidRDefault="00BB34FF" w:rsidP="00BB34FF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BÁRBARA ALCÂNTARA VIEIRA BURTET</w:t>
      </w:r>
    </w:p>
    <w:p w:rsidR="00276E25" w:rsidRPr="009E2EFA" w:rsidRDefault="001C7346" w:rsidP="00E12273">
      <w:pPr>
        <w:jc w:val="both"/>
        <w:rPr>
          <w:rFonts w:ascii="Arial" w:hAnsi="Arial" w:cs="Arial"/>
          <w:b/>
        </w:rPr>
      </w:pPr>
      <w:proofErr w:type="gramStart"/>
      <w:r w:rsidRPr="009E2EFA">
        <w:rPr>
          <w:rFonts w:ascii="Arial" w:hAnsi="Arial" w:cs="Arial"/>
          <w:b/>
        </w:rPr>
        <w:t xml:space="preserve">PROCURADORA </w:t>
      </w:r>
      <w:r w:rsidR="00BB34FF" w:rsidRPr="009E2EFA">
        <w:rPr>
          <w:rFonts w:ascii="Arial" w:hAnsi="Arial" w:cs="Arial"/>
          <w:b/>
        </w:rPr>
        <w:t xml:space="preserve"> JURÍDICA</w:t>
      </w:r>
      <w:proofErr w:type="gramEnd"/>
    </w:p>
    <w:p w:rsidR="00C340A7" w:rsidRPr="009E2EFA" w:rsidRDefault="00C340A7" w:rsidP="00E12273">
      <w:pPr>
        <w:jc w:val="both"/>
        <w:rPr>
          <w:rFonts w:ascii="Arial" w:hAnsi="Arial" w:cs="Arial"/>
          <w:b/>
        </w:rPr>
      </w:pPr>
    </w:p>
    <w:p w:rsidR="0047076D" w:rsidRPr="009E2EFA" w:rsidRDefault="00676D74" w:rsidP="00E12273">
      <w:pPr>
        <w:jc w:val="both"/>
        <w:rPr>
          <w:rFonts w:ascii="Arial" w:hAnsi="Arial" w:cs="Arial"/>
          <w:b/>
        </w:rPr>
      </w:pPr>
      <w:r w:rsidRPr="009E2EFA">
        <w:rPr>
          <w:rFonts w:ascii="Arial" w:hAnsi="Arial" w:cs="Arial"/>
        </w:rPr>
        <w:t xml:space="preserve">JESUS AUGUSTO DOS SANTOS OLIVEIRA </w:t>
      </w:r>
      <w:r w:rsidR="005E50B9" w:rsidRPr="009E2EFA">
        <w:rPr>
          <w:rFonts w:ascii="Arial" w:hAnsi="Arial" w:cs="Arial"/>
        </w:rPr>
        <w:t xml:space="preserve">   </w:t>
      </w:r>
      <w:r w:rsidR="007C4BE7" w:rsidRPr="009E2EFA">
        <w:rPr>
          <w:rFonts w:ascii="Arial" w:hAnsi="Arial" w:cs="Arial"/>
        </w:rPr>
        <w:t xml:space="preserve">  </w:t>
      </w:r>
      <w:bookmarkStart w:id="0" w:name="_GoBack"/>
      <w:r w:rsidR="007C4BE7" w:rsidRPr="0077277F">
        <w:rPr>
          <w:rFonts w:ascii="Arial" w:hAnsi="Arial" w:cs="Arial"/>
        </w:rPr>
        <w:t xml:space="preserve">   </w:t>
      </w:r>
      <w:r w:rsidR="0077277F" w:rsidRPr="0077277F">
        <w:rPr>
          <w:rFonts w:ascii="Arial" w:hAnsi="Arial" w:cs="Arial"/>
        </w:rPr>
        <w:t xml:space="preserve">VAGNER ROCHA NUNES </w:t>
      </w:r>
      <w:bookmarkEnd w:id="0"/>
      <w:r w:rsidR="0047076D" w:rsidRPr="009E2EFA">
        <w:rPr>
          <w:rFonts w:ascii="Arial" w:hAnsi="Arial" w:cs="Arial"/>
          <w:b/>
        </w:rPr>
        <w:t xml:space="preserve"> </w:t>
      </w:r>
    </w:p>
    <w:p w:rsidR="005E7D49" w:rsidRDefault="0047076D" w:rsidP="00E12273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</w:rPr>
        <w:t xml:space="preserve"> </w:t>
      </w:r>
      <w:r w:rsidR="00E12273" w:rsidRPr="009E2EFA">
        <w:rPr>
          <w:rFonts w:ascii="Arial" w:hAnsi="Arial" w:cs="Arial"/>
          <w:b/>
        </w:rPr>
        <w:t xml:space="preserve">MUNICIPIO DE JARI    </w:t>
      </w:r>
      <w:r w:rsidR="0098208F" w:rsidRPr="009E2EFA">
        <w:rPr>
          <w:rFonts w:ascii="Arial" w:hAnsi="Arial" w:cs="Arial"/>
          <w:b/>
        </w:rPr>
        <w:t xml:space="preserve">      </w:t>
      </w:r>
      <w:r w:rsidR="00C43056" w:rsidRPr="009E2EFA">
        <w:rPr>
          <w:rFonts w:ascii="Arial" w:hAnsi="Arial" w:cs="Arial"/>
          <w:b/>
        </w:rPr>
        <w:t xml:space="preserve">    </w:t>
      </w:r>
      <w:r w:rsidR="000472A6" w:rsidRPr="009E2EFA">
        <w:rPr>
          <w:rFonts w:ascii="Arial" w:hAnsi="Arial" w:cs="Arial"/>
          <w:b/>
        </w:rPr>
        <w:t xml:space="preserve">           </w:t>
      </w:r>
      <w:r w:rsidR="007C4BE7" w:rsidRPr="009E2EFA">
        <w:rPr>
          <w:rFonts w:ascii="Arial" w:hAnsi="Arial" w:cs="Arial"/>
          <w:b/>
        </w:rPr>
        <w:t xml:space="preserve">                 </w:t>
      </w:r>
      <w:r w:rsidR="0077277F" w:rsidRPr="00F13ABC">
        <w:rPr>
          <w:rFonts w:ascii="Arial" w:hAnsi="Arial" w:cs="Arial"/>
          <w:b/>
        </w:rPr>
        <w:t>VAGNER ROCHA NUNES</w:t>
      </w:r>
      <w:r w:rsidR="0077277F" w:rsidRPr="009E2EFA">
        <w:rPr>
          <w:rFonts w:ascii="Arial" w:hAnsi="Arial" w:cs="Arial"/>
          <w:b/>
        </w:rPr>
        <w:t xml:space="preserve"> ME</w:t>
      </w:r>
    </w:p>
    <w:p w:rsidR="00866142" w:rsidRPr="009E2EFA" w:rsidRDefault="00866142" w:rsidP="00E12273">
      <w:pPr>
        <w:jc w:val="both"/>
        <w:rPr>
          <w:rFonts w:ascii="Arial" w:hAnsi="Arial" w:cs="Arial"/>
        </w:rPr>
      </w:pPr>
    </w:p>
    <w:p w:rsidR="00C340A7" w:rsidRPr="009E2EFA" w:rsidRDefault="00C340A7" w:rsidP="00E12273">
      <w:pPr>
        <w:jc w:val="both"/>
        <w:rPr>
          <w:rFonts w:ascii="Arial" w:hAnsi="Arial" w:cs="Arial"/>
        </w:rPr>
      </w:pPr>
    </w:p>
    <w:p w:rsidR="00E12273" w:rsidRPr="009E2EFA" w:rsidRDefault="00E12273" w:rsidP="00E12273">
      <w:pPr>
        <w:jc w:val="both"/>
        <w:rPr>
          <w:rFonts w:ascii="Arial" w:hAnsi="Arial" w:cs="Arial"/>
        </w:rPr>
      </w:pPr>
      <w:proofErr w:type="gramStart"/>
      <w:r w:rsidRPr="009E2EFA">
        <w:rPr>
          <w:rFonts w:ascii="Arial" w:hAnsi="Arial" w:cs="Arial"/>
        </w:rPr>
        <w:t>TESTEMUNHAS:_</w:t>
      </w:r>
      <w:proofErr w:type="gramEnd"/>
      <w:r w:rsidRPr="009E2EFA">
        <w:rPr>
          <w:rFonts w:ascii="Arial" w:hAnsi="Arial" w:cs="Arial"/>
        </w:rPr>
        <w:t xml:space="preserve">__________________________    </w:t>
      </w:r>
      <w:r w:rsidR="0098208F" w:rsidRPr="009E2EFA">
        <w:rPr>
          <w:rFonts w:ascii="Arial" w:hAnsi="Arial" w:cs="Arial"/>
        </w:rPr>
        <w:t xml:space="preserve">     ___________________________</w:t>
      </w:r>
    </w:p>
    <w:p w:rsidR="00E12273" w:rsidRPr="009E2EFA" w:rsidRDefault="00E12273" w:rsidP="00E12273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                </w:t>
      </w:r>
    </w:p>
    <w:p w:rsidR="00F57FD2" w:rsidRPr="009E2EFA" w:rsidRDefault="00E12273" w:rsidP="00E12273">
      <w:pPr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                                      </w:t>
      </w:r>
    </w:p>
    <w:sectPr w:rsidR="00F57FD2" w:rsidRPr="009E2EFA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3643"/>
    <w:rsid w:val="0002471D"/>
    <w:rsid w:val="00024F82"/>
    <w:rsid w:val="00026599"/>
    <w:rsid w:val="000343EE"/>
    <w:rsid w:val="00044BF6"/>
    <w:rsid w:val="000472A6"/>
    <w:rsid w:val="00057DC7"/>
    <w:rsid w:val="0006313D"/>
    <w:rsid w:val="0006560D"/>
    <w:rsid w:val="000B0A10"/>
    <w:rsid w:val="000B56BA"/>
    <w:rsid w:val="000C04CC"/>
    <w:rsid w:val="00100148"/>
    <w:rsid w:val="00117F93"/>
    <w:rsid w:val="001256DA"/>
    <w:rsid w:val="00136D22"/>
    <w:rsid w:val="00154155"/>
    <w:rsid w:val="001918A9"/>
    <w:rsid w:val="0019732A"/>
    <w:rsid w:val="001A32F2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C4235"/>
    <w:rsid w:val="002D2CF7"/>
    <w:rsid w:val="002E35ED"/>
    <w:rsid w:val="002F50D0"/>
    <w:rsid w:val="002F5352"/>
    <w:rsid w:val="002F7658"/>
    <w:rsid w:val="00346A3D"/>
    <w:rsid w:val="003532F9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40E4A"/>
    <w:rsid w:val="00445834"/>
    <w:rsid w:val="0047076D"/>
    <w:rsid w:val="00472C16"/>
    <w:rsid w:val="0048203F"/>
    <w:rsid w:val="004B4705"/>
    <w:rsid w:val="004B51C6"/>
    <w:rsid w:val="004C4F07"/>
    <w:rsid w:val="004D5441"/>
    <w:rsid w:val="004D78A7"/>
    <w:rsid w:val="004E1128"/>
    <w:rsid w:val="005113E7"/>
    <w:rsid w:val="00515DCD"/>
    <w:rsid w:val="005201EA"/>
    <w:rsid w:val="005263AA"/>
    <w:rsid w:val="005467D0"/>
    <w:rsid w:val="005575A1"/>
    <w:rsid w:val="0056646E"/>
    <w:rsid w:val="0057122B"/>
    <w:rsid w:val="00574839"/>
    <w:rsid w:val="0058256A"/>
    <w:rsid w:val="00586B40"/>
    <w:rsid w:val="005B21B2"/>
    <w:rsid w:val="005C3F80"/>
    <w:rsid w:val="005E294C"/>
    <w:rsid w:val="005E50B9"/>
    <w:rsid w:val="005E7D49"/>
    <w:rsid w:val="005F2399"/>
    <w:rsid w:val="005F42A3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3BD3"/>
    <w:rsid w:val="0067536D"/>
    <w:rsid w:val="00676D74"/>
    <w:rsid w:val="00682BA7"/>
    <w:rsid w:val="006978C3"/>
    <w:rsid w:val="006A0B00"/>
    <w:rsid w:val="006C234A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7277F"/>
    <w:rsid w:val="00795465"/>
    <w:rsid w:val="0079554D"/>
    <w:rsid w:val="007A5ACC"/>
    <w:rsid w:val="007C4BE7"/>
    <w:rsid w:val="007C4D39"/>
    <w:rsid w:val="007C543F"/>
    <w:rsid w:val="007D3BCB"/>
    <w:rsid w:val="008058BA"/>
    <w:rsid w:val="00813D1F"/>
    <w:rsid w:val="00815381"/>
    <w:rsid w:val="008260B6"/>
    <w:rsid w:val="00832E62"/>
    <w:rsid w:val="0084505A"/>
    <w:rsid w:val="00866142"/>
    <w:rsid w:val="00880194"/>
    <w:rsid w:val="0088330C"/>
    <w:rsid w:val="008B6987"/>
    <w:rsid w:val="008D0B23"/>
    <w:rsid w:val="008D10B9"/>
    <w:rsid w:val="008D3A7A"/>
    <w:rsid w:val="008E3163"/>
    <w:rsid w:val="008F1C3F"/>
    <w:rsid w:val="008F1F22"/>
    <w:rsid w:val="009113BD"/>
    <w:rsid w:val="00922DFE"/>
    <w:rsid w:val="00926908"/>
    <w:rsid w:val="00934CA6"/>
    <w:rsid w:val="00955B50"/>
    <w:rsid w:val="009575F6"/>
    <w:rsid w:val="00965825"/>
    <w:rsid w:val="00965A20"/>
    <w:rsid w:val="0098208F"/>
    <w:rsid w:val="009846F9"/>
    <w:rsid w:val="009968D4"/>
    <w:rsid w:val="009A3E72"/>
    <w:rsid w:val="009A579C"/>
    <w:rsid w:val="009B0067"/>
    <w:rsid w:val="009B6FD3"/>
    <w:rsid w:val="009C4022"/>
    <w:rsid w:val="009D4E15"/>
    <w:rsid w:val="009E2EFA"/>
    <w:rsid w:val="009E3D6F"/>
    <w:rsid w:val="009F7B0A"/>
    <w:rsid w:val="00A04E92"/>
    <w:rsid w:val="00A100BF"/>
    <w:rsid w:val="00A16A5C"/>
    <w:rsid w:val="00A16F78"/>
    <w:rsid w:val="00A3632A"/>
    <w:rsid w:val="00A40761"/>
    <w:rsid w:val="00A41957"/>
    <w:rsid w:val="00A572D2"/>
    <w:rsid w:val="00A602D8"/>
    <w:rsid w:val="00A674EF"/>
    <w:rsid w:val="00A80BC7"/>
    <w:rsid w:val="00A90E0C"/>
    <w:rsid w:val="00A91C09"/>
    <w:rsid w:val="00AA14E7"/>
    <w:rsid w:val="00AA2CDC"/>
    <w:rsid w:val="00AA4D7C"/>
    <w:rsid w:val="00AB1FC6"/>
    <w:rsid w:val="00AB221B"/>
    <w:rsid w:val="00AB3E23"/>
    <w:rsid w:val="00AC7C15"/>
    <w:rsid w:val="00AD6275"/>
    <w:rsid w:val="00AF6509"/>
    <w:rsid w:val="00AF7283"/>
    <w:rsid w:val="00B028C2"/>
    <w:rsid w:val="00B05A1A"/>
    <w:rsid w:val="00B12B30"/>
    <w:rsid w:val="00B148CD"/>
    <w:rsid w:val="00B21D11"/>
    <w:rsid w:val="00B46204"/>
    <w:rsid w:val="00B50759"/>
    <w:rsid w:val="00B52EF0"/>
    <w:rsid w:val="00B65BCA"/>
    <w:rsid w:val="00B72568"/>
    <w:rsid w:val="00B906B5"/>
    <w:rsid w:val="00B91AE0"/>
    <w:rsid w:val="00BB34FF"/>
    <w:rsid w:val="00BC78F7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A57A9"/>
    <w:rsid w:val="00CC1A7B"/>
    <w:rsid w:val="00CC4266"/>
    <w:rsid w:val="00CD2649"/>
    <w:rsid w:val="00CD4F6F"/>
    <w:rsid w:val="00CD7F0C"/>
    <w:rsid w:val="00D12E6D"/>
    <w:rsid w:val="00D27426"/>
    <w:rsid w:val="00D34D28"/>
    <w:rsid w:val="00D52791"/>
    <w:rsid w:val="00D57BFC"/>
    <w:rsid w:val="00D74F2E"/>
    <w:rsid w:val="00D866A8"/>
    <w:rsid w:val="00DB5236"/>
    <w:rsid w:val="00DB7675"/>
    <w:rsid w:val="00DC7986"/>
    <w:rsid w:val="00DD2B67"/>
    <w:rsid w:val="00DE0B70"/>
    <w:rsid w:val="00DF2012"/>
    <w:rsid w:val="00E12273"/>
    <w:rsid w:val="00E26CC6"/>
    <w:rsid w:val="00E454B5"/>
    <w:rsid w:val="00E46D05"/>
    <w:rsid w:val="00E50283"/>
    <w:rsid w:val="00E74078"/>
    <w:rsid w:val="00E74821"/>
    <w:rsid w:val="00E7769C"/>
    <w:rsid w:val="00E825D8"/>
    <w:rsid w:val="00E948E9"/>
    <w:rsid w:val="00EA0B9A"/>
    <w:rsid w:val="00EB03E6"/>
    <w:rsid w:val="00EB520C"/>
    <w:rsid w:val="00EB5C6E"/>
    <w:rsid w:val="00EC7549"/>
    <w:rsid w:val="00ED2A48"/>
    <w:rsid w:val="00EF64F3"/>
    <w:rsid w:val="00EF7C40"/>
    <w:rsid w:val="00F025F3"/>
    <w:rsid w:val="00F117DB"/>
    <w:rsid w:val="00F13ABC"/>
    <w:rsid w:val="00F16E6C"/>
    <w:rsid w:val="00F44EC8"/>
    <w:rsid w:val="00F46FE2"/>
    <w:rsid w:val="00F5355F"/>
    <w:rsid w:val="00F57FD2"/>
    <w:rsid w:val="00F65F32"/>
    <w:rsid w:val="00F676C5"/>
    <w:rsid w:val="00F91B89"/>
    <w:rsid w:val="00F93640"/>
    <w:rsid w:val="00F96BFD"/>
    <w:rsid w:val="00FA2C90"/>
    <w:rsid w:val="00FB27EA"/>
    <w:rsid w:val="00FB7718"/>
    <w:rsid w:val="00FC572D"/>
    <w:rsid w:val="00FE03C3"/>
    <w:rsid w:val="00FE35F3"/>
    <w:rsid w:val="00FE3608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8</TotalTime>
  <Pages>5</Pages>
  <Words>1633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13</cp:revision>
  <cp:lastPrinted>2016-03-17T18:39:00Z</cp:lastPrinted>
  <dcterms:created xsi:type="dcterms:W3CDTF">2016-03-24T12:49:00Z</dcterms:created>
  <dcterms:modified xsi:type="dcterms:W3CDTF">2016-03-24T12:58:00Z</dcterms:modified>
</cp:coreProperties>
</file>