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  <w:r w:rsidR="00276E25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9B4EA6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7D1AAF">
        <w:rPr>
          <w:b/>
        </w:rPr>
        <w:t>4</w:t>
      </w:r>
      <w:r w:rsidR="00A03852">
        <w:rPr>
          <w:b/>
        </w:rPr>
        <w:t>1</w:t>
      </w:r>
      <w:r w:rsidR="008F1C3F">
        <w:rPr>
          <w:b/>
        </w:rPr>
        <w:t>-2016</w:t>
      </w:r>
      <w:r w:rsidR="00E12273" w:rsidRPr="00F57FD2">
        <w:tab/>
      </w:r>
    </w:p>
    <w:p w:rsidR="003563B1" w:rsidRDefault="00E12273" w:rsidP="009575F6">
      <w:pPr>
        <w:ind w:left="2832" w:firstLine="708"/>
        <w:jc w:val="both"/>
        <w:outlineLvl w:val="0"/>
      </w:pPr>
      <w:r w:rsidRPr="00F57FD2">
        <w:tab/>
      </w:r>
    </w:p>
    <w:p w:rsidR="00A80BC7" w:rsidRPr="00F57FD2" w:rsidRDefault="00A80BC7" w:rsidP="00E12273">
      <w:pPr>
        <w:jc w:val="both"/>
      </w:pPr>
    </w:p>
    <w:p w:rsidR="00B82638" w:rsidRDefault="00502632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C03749">
        <w:rPr>
          <w:rFonts w:ascii="Arial" w:hAnsi="Arial" w:cs="Arial"/>
          <w:b/>
          <w:sz w:val="20"/>
          <w:szCs w:val="20"/>
        </w:rPr>
        <w:t xml:space="preserve"> </w:t>
      </w:r>
      <w:r w:rsidR="00FA7CA7">
        <w:rPr>
          <w:rFonts w:ascii="Arial" w:hAnsi="Arial" w:cs="Arial"/>
          <w:b/>
          <w:sz w:val="20"/>
          <w:szCs w:val="20"/>
        </w:rPr>
        <w:t>JULIANO FRANCISCO CASALI</w:t>
      </w:r>
      <w:r w:rsidR="007D1AAF">
        <w:rPr>
          <w:rFonts w:ascii="Arial" w:hAnsi="Arial" w:cs="Arial"/>
          <w:b/>
          <w:sz w:val="20"/>
          <w:szCs w:val="20"/>
        </w:rPr>
        <w:t xml:space="preserve"> ME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FA7CA7">
        <w:rPr>
          <w:rFonts w:ascii="Arial" w:hAnsi="Arial" w:cs="Arial"/>
          <w:sz w:val="20"/>
          <w:szCs w:val="20"/>
        </w:rPr>
        <w:t>07.814.559/0001-02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FA7CA7">
        <w:rPr>
          <w:rFonts w:ascii="Arial" w:hAnsi="Arial" w:cs="Arial"/>
          <w:sz w:val="20"/>
          <w:szCs w:val="20"/>
        </w:rPr>
        <w:t>Estrada RS 324 KM 66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FA7CA7">
        <w:rPr>
          <w:rFonts w:ascii="Arial" w:hAnsi="Arial" w:cs="Arial"/>
          <w:sz w:val="20"/>
          <w:szCs w:val="20"/>
        </w:rPr>
        <w:t>Vila Maria</w:t>
      </w:r>
      <w:r w:rsidR="002C418B"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 xml:space="preserve"> </w:t>
      </w:r>
      <w:r w:rsidR="00A77F7C">
        <w:rPr>
          <w:rFonts w:ascii="Arial" w:hAnsi="Arial" w:cs="Arial"/>
          <w:sz w:val="20"/>
          <w:szCs w:val="20"/>
        </w:rPr>
        <w:t xml:space="preserve"> RS, neste ato representada por s</w:t>
      </w:r>
      <w:r w:rsidR="002B2B3D">
        <w:rPr>
          <w:rFonts w:ascii="Arial" w:hAnsi="Arial" w:cs="Arial"/>
          <w:sz w:val="20"/>
          <w:szCs w:val="20"/>
        </w:rPr>
        <w:t>eu</w:t>
      </w:r>
      <w:r w:rsidR="00A77F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>representante</w:t>
      </w:r>
      <w:r>
        <w:rPr>
          <w:rFonts w:ascii="Arial" w:hAnsi="Arial" w:cs="Arial"/>
          <w:sz w:val="20"/>
          <w:szCs w:val="20"/>
        </w:rPr>
        <w:t xml:space="preserve"> , senhor </w:t>
      </w:r>
      <w:r w:rsidR="006D579F">
        <w:rPr>
          <w:rFonts w:ascii="Arial" w:hAnsi="Arial" w:cs="Arial"/>
          <w:b/>
          <w:sz w:val="20"/>
          <w:szCs w:val="20"/>
        </w:rPr>
        <w:t>JULIANO FRANCISCO CASALI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6D579F">
        <w:rPr>
          <w:rFonts w:ascii="Arial" w:hAnsi="Arial" w:cs="Arial"/>
          <w:sz w:val="20"/>
          <w:szCs w:val="20"/>
        </w:rPr>
        <w:t>009.748.490-30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</w:t>
      </w:r>
      <w:r w:rsidR="00DC0573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3442FF" w:rsidRDefault="003442FF" w:rsidP="003442FF">
      <w:pPr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MÓVEIS E EQUIPAMENTOS DE INFORMÁTICA PARA A SECRETÁRIA DE SAÚDE.</w:t>
      </w:r>
    </w:p>
    <w:p w:rsidR="004368D9" w:rsidRDefault="004368D9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A3068D" w:rsidRPr="003025E2" w:rsidTr="00E73854">
        <w:tc>
          <w:tcPr>
            <w:tcW w:w="993" w:type="dxa"/>
          </w:tcPr>
          <w:p w:rsidR="00A3068D" w:rsidRPr="003025E2" w:rsidRDefault="00A3068D" w:rsidP="00E73854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900061" w:rsidRPr="00AE3ACC" w:rsidTr="00E73854">
        <w:tc>
          <w:tcPr>
            <w:tcW w:w="993" w:type="dxa"/>
          </w:tcPr>
          <w:p w:rsidR="00900061" w:rsidRDefault="00900061" w:rsidP="0090006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900061" w:rsidRDefault="00900061" w:rsidP="0090006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:rsidR="00900061" w:rsidRDefault="00900061" w:rsidP="002C73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2C73BD">
              <w:rPr>
                <w:rFonts w:ascii="Arial" w:hAnsi="Arial" w:cs="Arial"/>
                <w:color w:val="000000"/>
                <w:sz w:val="20"/>
                <w:szCs w:val="20"/>
              </w:rPr>
              <w:t>1.720,00</w:t>
            </w:r>
          </w:p>
        </w:tc>
        <w:tc>
          <w:tcPr>
            <w:tcW w:w="3544" w:type="dxa"/>
          </w:tcPr>
          <w:p w:rsidR="00900061" w:rsidRDefault="00900061" w:rsidP="009000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TELEVISOR LCD MINIMO 42 “ COMVERSO DIGITAL HDMI FULL HD.</w:t>
            </w:r>
          </w:p>
        </w:tc>
        <w:tc>
          <w:tcPr>
            <w:tcW w:w="992" w:type="dxa"/>
          </w:tcPr>
          <w:p w:rsidR="00900061" w:rsidRPr="003025E2" w:rsidRDefault="002C73BD" w:rsidP="0090006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SATELITE</w:t>
            </w:r>
          </w:p>
        </w:tc>
        <w:tc>
          <w:tcPr>
            <w:tcW w:w="1559" w:type="dxa"/>
          </w:tcPr>
          <w:p w:rsidR="00900061" w:rsidRPr="00A31509" w:rsidRDefault="00900061" w:rsidP="002C73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="002C73BD">
              <w:rPr>
                <w:rFonts w:ascii="Arial" w:hAnsi="Arial" w:cs="Arial"/>
                <w:b/>
                <w:color w:val="000000"/>
                <w:sz w:val="20"/>
                <w:szCs w:val="20"/>
              </w:rPr>
              <w:t>440,00</w:t>
            </w:r>
          </w:p>
        </w:tc>
      </w:tr>
      <w:tr w:rsidR="006D5B87" w:rsidRPr="00AE3ACC" w:rsidTr="00E73854">
        <w:tc>
          <w:tcPr>
            <w:tcW w:w="993" w:type="dxa"/>
          </w:tcPr>
          <w:p w:rsidR="006D5B87" w:rsidRDefault="006D5B87" w:rsidP="006D5B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6D5B87" w:rsidRDefault="006D5B87" w:rsidP="006D5B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</w:tcPr>
          <w:p w:rsidR="006D5B87" w:rsidRPr="002C73BD" w:rsidRDefault="006D5B87" w:rsidP="002C73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73BD"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2C73BD" w:rsidRPr="002C73BD">
              <w:rPr>
                <w:rFonts w:ascii="Arial" w:hAnsi="Arial" w:cs="Arial"/>
                <w:color w:val="000000"/>
                <w:sz w:val="20"/>
                <w:szCs w:val="20"/>
              </w:rPr>
              <w:t>970,00</w:t>
            </w:r>
          </w:p>
        </w:tc>
        <w:tc>
          <w:tcPr>
            <w:tcW w:w="3544" w:type="dxa"/>
          </w:tcPr>
          <w:p w:rsidR="006D5B87" w:rsidRDefault="006D5B87" w:rsidP="006D5B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IMPRESSORA MONOCROMATICA </w:t>
            </w:r>
          </w:p>
          <w:p w:rsidR="006D5B87" w:rsidRDefault="006D5B87" w:rsidP="006D5B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LASER CABO USB 2.0, RESOLUÇÃO MINÍMA 600X600 DPI, VELOCIDADE DE IMPRESSÃO 18 PPM, CICLO MENSAL MINÍMO DE 5.000 FOLLHAS, CAPACIDADE DE MEMORIA MINIMA 266 MHZ.</w:t>
            </w:r>
          </w:p>
        </w:tc>
        <w:tc>
          <w:tcPr>
            <w:tcW w:w="992" w:type="dxa"/>
          </w:tcPr>
          <w:p w:rsidR="006D5B87" w:rsidRPr="002C73BD" w:rsidRDefault="002C73BD" w:rsidP="006D5B8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73BD">
              <w:rPr>
                <w:rFonts w:ascii="Arial" w:hAnsi="Arial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1559" w:type="dxa"/>
          </w:tcPr>
          <w:p w:rsidR="006D5B87" w:rsidRDefault="006D5B87" w:rsidP="002C73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2C73BD">
              <w:rPr>
                <w:rFonts w:ascii="Arial" w:hAnsi="Arial" w:cs="Arial"/>
                <w:b/>
                <w:color w:val="000000"/>
                <w:sz w:val="20"/>
                <w:szCs w:val="20"/>
              </w:rPr>
              <w:t>2.910,00</w:t>
            </w:r>
          </w:p>
        </w:tc>
      </w:tr>
    </w:tbl>
    <w:p w:rsidR="003C50D7" w:rsidRDefault="003C50D7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$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 w:rsidR="00966073" w:rsidRPr="00CC235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443FC">
        <w:rPr>
          <w:rFonts w:ascii="Arial" w:hAnsi="Arial" w:cs="Arial"/>
          <w:b/>
          <w:color w:val="000000"/>
          <w:sz w:val="20"/>
          <w:szCs w:val="20"/>
        </w:rPr>
        <w:t>6.350</w:t>
      </w:r>
      <w:proofErr w:type="gramEnd"/>
      <w:r w:rsidR="008443FC">
        <w:rPr>
          <w:rFonts w:ascii="Arial" w:hAnsi="Arial" w:cs="Arial"/>
          <w:b/>
          <w:color w:val="000000"/>
          <w:sz w:val="20"/>
          <w:szCs w:val="20"/>
        </w:rPr>
        <w:t>,00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8443FC">
        <w:rPr>
          <w:rFonts w:ascii="Arial" w:hAnsi="Arial" w:cs="Arial"/>
          <w:color w:val="000000"/>
          <w:sz w:val="20"/>
          <w:szCs w:val="20"/>
        </w:rPr>
        <w:t>seis mil trezentos e cinquenta reais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).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(vinte)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10.301.00012.1.011 AQUISIÇÃO DE MATERIAIS PERMANETES E INFORMÁTICA PARA ATENÇÃO BÁSICA.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(42) 4.4.90.52.00.00.00.00.0040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(44) 4.4.90.52.00.00.00.00.4530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(310) 4.4.90.52.00.00.00.00.4931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3442FF" w:rsidRDefault="003442FF" w:rsidP="003442FF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13-2016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6607CF" w:rsidRDefault="006607C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B8263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5D3869">
        <w:rPr>
          <w:rFonts w:ascii="Arial" w:hAnsi="Arial" w:cs="Arial"/>
        </w:rPr>
        <w:t>15</w:t>
      </w:r>
      <w:r w:rsidR="00780259">
        <w:rPr>
          <w:rFonts w:ascii="Arial" w:hAnsi="Arial" w:cs="Arial"/>
        </w:rPr>
        <w:t xml:space="preserve">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681A75">
        <w:rPr>
          <w:rFonts w:ascii="Arial" w:hAnsi="Arial" w:cs="Arial"/>
        </w:rPr>
        <w:t xml:space="preserve">       </w:t>
      </w:r>
      <w:r w:rsidR="006A0E1C" w:rsidRPr="006A0E1C">
        <w:rPr>
          <w:rFonts w:ascii="Arial" w:hAnsi="Arial" w:cs="Arial"/>
          <w:sz w:val="20"/>
          <w:szCs w:val="20"/>
        </w:rPr>
        <w:t>JULIANO FRANCISCO CASALI</w:t>
      </w:r>
      <w:r w:rsidR="00482F30">
        <w:rPr>
          <w:rFonts w:ascii="Arial" w:hAnsi="Arial" w:cs="Arial"/>
          <w:b/>
          <w:sz w:val="20"/>
          <w:szCs w:val="20"/>
        </w:rPr>
        <w:t xml:space="preserve"> </w:t>
      </w:r>
      <w:r w:rsidR="00F1420D" w:rsidRPr="00635793">
        <w:rPr>
          <w:rFonts w:ascii="Arial" w:hAnsi="Arial" w:cs="Arial"/>
          <w:sz w:val="20"/>
          <w:szCs w:val="20"/>
        </w:rPr>
        <w:t xml:space="preserve"> </w:t>
      </w:r>
      <w:r w:rsidR="00AF001B" w:rsidRPr="009575F6">
        <w:rPr>
          <w:rFonts w:ascii="Arial" w:hAnsi="Arial" w:cs="Arial"/>
          <w:b/>
        </w:rPr>
        <w:t xml:space="preserve"> </w:t>
      </w:r>
    </w:p>
    <w:p w:rsidR="00C340A7" w:rsidRDefault="00E12273" w:rsidP="00E12273">
      <w:pPr>
        <w:jc w:val="both"/>
        <w:rPr>
          <w:rFonts w:ascii="Arial" w:hAnsi="Arial" w:cs="Arial"/>
          <w:b/>
          <w:sz w:val="20"/>
          <w:szCs w:val="20"/>
        </w:rPr>
      </w:pPr>
      <w:r w:rsidRPr="009575F6">
        <w:rPr>
          <w:rFonts w:ascii="Arial" w:hAnsi="Arial" w:cs="Arial"/>
          <w:b/>
        </w:rPr>
        <w:t xml:space="preserve">MUNICIPIO DE </w:t>
      </w:r>
      <w:r w:rsidR="00681A75">
        <w:rPr>
          <w:rFonts w:ascii="Arial" w:hAnsi="Arial" w:cs="Arial"/>
          <w:b/>
        </w:rPr>
        <w:t xml:space="preserve">                                    </w:t>
      </w:r>
      <w:r w:rsidR="00482F30">
        <w:rPr>
          <w:rFonts w:ascii="Arial" w:hAnsi="Arial" w:cs="Arial"/>
          <w:b/>
        </w:rPr>
        <w:t xml:space="preserve">                    </w:t>
      </w:r>
      <w:r w:rsidR="0023462A">
        <w:rPr>
          <w:rFonts w:ascii="Arial" w:hAnsi="Arial" w:cs="Arial"/>
          <w:b/>
          <w:sz w:val="20"/>
          <w:szCs w:val="20"/>
        </w:rPr>
        <w:t>JULIANO FRANCISCO CASALI ME</w:t>
      </w:r>
    </w:p>
    <w:p w:rsidR="0023462A" w:rsidRDefault="0023462A" w:rsidP="00E12273">
      <w:pPr>
        <w:jc w:val="both"/>
        <w:rPr>
          <w:rFonts w:ascii="Arial" w:hAnsi="Arial" w:cs="Arial"/>
          <w:b/>
          <w:sz w:val="20"/>
          <w:szCs w:val="20"/>
        </w:rPr>
      </w:pPr>
    </w:p>
    <w:p w:rsidR="0023462A" w:rsidRPr="009575F6" w:rsidRDefault="0023462A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2B64"/>
    <w:rsid w:val="0002471D"/>
    <w:rsid w:val="000343EE"/>
    <w:rsid w:val="000449B7"/>
    <w:rsid w:val="00044BF6"/>
    <w:rsid w:val="000472A6"/>
    <w:rsid w:val="00057DC7"/>
    <w:rsid w:val="0006313D"/>
    <w:rsid w:val="00075161"/>
    <w:rsid w:val="000846AC"/>
    <w:rsid w:val="00094F88"/>
    <w:rsid w:val="000A7B5C"/>
    <w:rsid w:val="000B100C"/>
    <w:rsid w:val="000B2038"/>
    <w:rsid w:val="000B56BA"/>
    <w:rsid w:val="000B5F11"/>
    <w:rsid w:val="000C04CC"/>
    <w:rsid w:val="000C723C"/>
    <w:rsid w:val="0011122C"/>
    <w:rsid w:val="00112455"/>
    <w:rsid w:val="00117F93"/>
    <w:rsid w:val="001256DA"/>
    <w:rsid w:val="001332FD"/>
    <w:rsid w:val="00136D22"/>
    <w:rsid w:val="00144C94"/>
    <w:rsid w:val="001461EA"/>
    <w:rsid w:val="00154155"/>
    <w:rsid w:val="00173F10"/>
    <w:rsid w:val="001918A9"/>
    <w:rsid w:val="0019732A"/>
    <w:rsid w:val="001A32F2"/>
    <w:rsid w:val="001A41C0"/>
    <w:rsid w:val="001A63C5"/>
    <w:rsid w:val="001A6C05"/>
    <w:rsid w:val="001A7885"/>
    <w:rsid w:val="001B5712"/>
    <w:rsid w:val="001C3BD3"/>
    <w:rsid w:val="001C5AA3"/>
    <w:rsid w:val="001C7346"/>
    <w:rsid w:val="001D016F"/>
    <w:rsid w:val="001D23FC"/>
    <w:rsid w:val="001E0D4A"/>
    <w:rsid w:val="00203EC5"/>
    <w:rsid w:val="00216E31"/>
    <w:rsid w:val="0022635F"/>
    <w:rsid w:val="0023462A"/>
    <w:rsid w:val="0023627E"/>
    <w:rsid w:val="00236636"/>
    <w:rsid w:val="00236AC4"/>
    <w:rsid w:val="00236D5E"/>
    <w:rsid w:val="002408FC"/>
    <w:rsid w:val="00260968"/>
    <w:rsid w:val="00260A83"/>
    <w:rsid w:val="00264FE6"/>
    <w:rsid w:val="002658F4"/>
    <w:rsid w:val="00266196"/>
    <w:rsid w:val="00276E25"/>
    <w:rsid w:val="00294BD0"/>
    <w:rsid w:val="002A2B1B"/>
    <w:rsid w:val="002B1374"/>
    <w:rsid w:val="002B2B3D"/>
    <w:rsid w:val="002B7B0F"/>
    <w:rsid w:val="002C418B"/>
    <w:rsid w:val="002C73BD"/>
    <w:rsid w:val="002D1952"/>
    <w:rsid w:val="002D2CF7"/>
    <w:rsid w:val="002E35ED"/>
    <w:rsid w:val="002F50D0"/>
    <w:rsid w:val="002F5352"/>
    <w:rsid w:val="002F6245"/>
    <w:rsid w:val="002F7658"/>
    <w:rsid w:val="00333FA0"/>
    <w:rsid w:val="003442FF"/>
    <w:rsid w:val="003532F9"/>
    <w:rsid w:val="00353FDF"/>
    <w:rsid w:val="00354E93"/>
    <w:rsid w:val="003563B1"/>
    <w:rsid w:val="003703B2"/>
    <w:rsid w:val="0037269F"/>
    <w:rsid w:val="0038506F"/>
    <w:rsid w:val="0039144C"/>
    <w:rsid w:val="00394234"/>
    <w:rsid w:val="003A1095"/>
    <w:rsid w:val="003B1607"/>
    <w:rsid w:val="003B6A78"/>
    <w:rsid w:val="003C50D7"/>
    <w:rsid w:val="003C5B9D"/>
    <w:rsid w:val="003C725B"/>
    <w:rsid w:val="003D14FE"/>
    <w:rsid w:val="003D5E6A"/>
    <w:rsid w:val="003E0B64"/>
    <w:rsid w:val="003E3912"/>
    <w:rsid w:val="003E3B29"/>
    <w:rsid w:val="003E5EB4"/>
    <w:rsid w:val="003E75CD"/>
    <w:rsid w:val="003F2C51"/>
    <w:rsid w:val="004123FF"/>
    <w:rsid w:val="004137A7"/>
    <w:rsid w:val="0042360E"/>
    <w:rsid w:val="00424679"/>
    <w:rsid w:val="00427646"/>
    <w:rsid w:val="004330DC"/>
    <w:rsid w:val="004368D9"/>
    <w:rsid w:val="00440E4A"/>
    <w:rsid w:val="00445834"/>
    <w:rsid w:val="00472C16"/>
    <w:rsid w:val="0048203F"/>
    <w:rsid w:val="00482F30"/>
    <w:rsid w:val="00485444"/>
    <w:rsid w:val="00497148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19D9"/>
    <w:rsid w:val="00502632"/>
    <w:rsid w:val="005113E7"/>
    <w:rsid w:val="00515DCD"/>
    <w:rsid w:val="005201EA"/>
    <w:rsid w:val="005263AA"/>
    <w:rsid w:val="005312CE"/>
    <w:rsid w:val="00534584"/>
    <w:rsid w:val="005467D0"/>
    <w:rsid w:val="0056646E"/>
    <w:rsid w:val="0057122B"/>
    <w:rsid w:val="00574839"/>
    <w:rsid w:val="00576272"/>
    <w:rsid w:val="00586B40"/>
    <w:rsid w:val="005A0BBB"/>
    <w:rsid w:val="005C3F80"/>
    <w:rsid w:val="005C5014"/>
    <w:rsid w:val="005D3869"/>
    <w:rsid w:val="005D419B"/>
    <w:rsid w:val="005E0E22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35793"/>
    <w:rsid w:val="006412D2"/>
    <w:rsid w:val="006437BA"/>
    <w:rsid w:val="0065025A"/>
    <w:rsid w:val="006607CF"/>
    <w:rsid w:val="006620EB"/>
    <w:rsid w:val="0067536D"/>
    <w:rsid w:val="00676D74"/>
    <w:rsid w:val="00681A75"/>
    <w:rsid w:val="00682BA7"/>
    <w:rsid w:val="00686793"/>
    <w:rsid w:val="006978C3"/>
    <w:rsid w:val="006A0B00"/>
    <w:rsid w:val="006A0E1C"/>
    <w:rsid w:val="006B5499"/>
    <w:rsid w:val="006D579F"/>
    <w:rsid w:val="006D5B87"/>
    <w:rsid w:val="006D658B"/>
    <w:rsid w:val="006E32C5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54E2D"/>
    <w:rsid w:val="00776525"/>
    <w:rsid w:val="00780259"/>
    <w:rsid w:val="007917EE"/>
    <w:rsid w:val="00795465"/>
    <w:rsid w:val="0079554D"/>
    <w:rsid w:val="007A463A"/>
    <w:rsid w:val="007C4BE7"/>
    <w:rsid w:val="007C4D39"/>
    <w:rsid w:val="007C543F"/>
    <w:rsid w:val="007D0B9F"/>
    <w:rsid w:val="007D1AAF"/>
    <w:rsid w:val="007D3BCB"/>
    <w:rsid w:val="007D7D1F"/>
    <w:rsid w:val="007E6558"/>
    <w:rsid w:val="008058BA"/>
    <w:rsid w:val="00810C26"/>
    <w:rsid w:val="00813D1F"/>
    <w:rsid w:val="00815381"/>
    <w:rsid w:val="008260B6"/>
    <w:rsid w:val="008409FC"/>
    <w:rsid w:val="008443FC"/>
    <w:rsid w:val="0084505A"/>
    <w:rsid w:val="008467CE"/>
    <w:rsid w:val="00862FF8"/>
    <w:rsid w:val="008653DE"/>
    <w:rsid w:val="00880194"/>
    <w:rsid w:val="0088330C"/>
    <w:rsid w:val="00892A7D"/>
    <w:rsid w:val="00897DD8"/>
    <w:rsid w:val="008A6354"/>
    <w:rsid w:val="008B5A90"/>
    <w:rsid w:val="008B6603"/>
    <w:rsid w:val="008B6987"/>
    <w:rsid w:val="008D0B23"/>
    <w:rsid w:val="008D10B9"/>
    <w:rsid w:val="008D3A7A"/>
    <w:rsid w:val="008E3163"/>
    <w:rsid w:val="008F1C3F"/>
    <w:rsid w:val="008F1F22"/>
    <w:rsid w:val="008F5214"/>
    <w:rsid w:val="008F719A"/>
    <w:rsid w:val="00900061"/>
    <w:rsid w:val="009113BD"/>
    <w:rsid w:val="00922DFE"/>
    <w:rsid w:val="00926908"/>
    <w:rsid w:val="00935C9E"/>
    <w:rsid w:val="00955B50"/>
    <w:rsid w:val="009575F6"/>
    <w:rsid w:val="00965825"/>
    <w:rsid w:val="00965A20"/>
    <w:rsid w:val="00966073"/>
    <w:rsid w:val="0098208F"/>
    <w:rsid w:val="009846F9"/>
    <w:rsid w:val="00994217"/>
    <w:rsid w:val="009950C0"/>
    <w:rsid w:val="009968D4"/>
    <w:rsid w:val="009A3E72"/>
    <w:rsid w:val="009A46AE"/>
    <w:rsid w:val="009A579C"/>
    <w:rsid w:val="009B0067"/>
    <w:rsid w:val="009B0E00"/>
    <w:rsid w:val="009B4EA6"/>
    <w:rsid w:val="009B6FD3"/>
    <w:rsid w:val="009C4022"/>
    <w:rsid w:val="009D3684"/>
    <w:rsid w:val="009D4E15"/>
    <w:rsid w:val="009D6CAF"/>
    <w:rsid w:val="009E3D6F"/>
    <w:rsid w:val="009F7DAE"/>
    <w:rsid w:val="00A03852"/>
    <w:rsid w:val="00A04E92"/>
    <w:rsid w:val="00A100BF"/>
    <w:rsid w:val="00A16A5C"/>
    <w:rsid w:val="00A16F78"/>
    <w:rsid w:val="00A212E5"/>
    <w:rsid w:val="00A3068D"/>
    <w:rsid w:val="00A3632A"/>
    <w:rsid w:val="00A40761"/>
    <w:rsid w:val="00A41957"/>
    <w:rsid w:val="00A572D2"/>
    <w:rsid w:val="00A602D8"/>
    <w:rsid w:val="00A674EF"/>
    <w:rsid w:val="00A77F7C"/>
    <w:rsid w:val="00A80BC7"/>
    <w:rsid w:val="00A84E2A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057A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17C9E"/>
    <w:rsid w:val="00B21D11"/>
    <w:rsid w:val="00B33834"/>
    <w:rsid w:val="00B41F28"/>
    <w:rsid w:val="00B46204"/>
    <w:rsid w:val="00B50759"/>
    <w:rsid w:val="00B52EF0"/>
    <w:rsid w:val="00B61CE9"/>
    <w:rsid w:val="00B65BCA"/>
    <w:rsid w:val="00B82638"/>
    <w:rsid w:val="00B906B5"/>
    <w:rsid w:val="00B91AE0"/>
    <w:rsid w:val="00B954D9"/>
    <w:rsid w:val="00BB34FF"/>
    <w:rsid w:val="00BC1967"/>
    <w:rsid w:val="00BC78F7"/>
    <w:rsid w:val="00BD214D"/>
    <w:rsid w:val="00BD7188"/>
    <w:rsid w:val="00BE5EA9"/>
    <w:rsid w:val="00BE6740"/>
    <w:rsid w:val="00BF0A72"/>
    <w:rsid w:val="00BF3656"/>
    <w:rsid w:val="00BF6BC9"/>
    <w:rsid w:val="00C03749"/>
    <w:rsid w:val="00C20D7B"/>
    <w:rsid w:val="00C328CB"/>
    <w:rsid w:val="00C33DE8"/>
    <w:rsid w:val="00C340A7"/>
    <w:rsid w:val="00C37F45"/>
    <w:rsid w:val="00C43056"/>
    <w:rsid w:val="00C47CB3"/>
    <w:rsid w:val="00C51370"/>
    <w:rsid w:val="00C66E51"/>
    <w:rsid w:val="00C72A90"/>
    <w:rsid w:val="00C73802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2358"/>
    <w:rsid w:val="00CC4266"/>
    <w:rsid w:val="00CC58BC"/>
    <w:rsid w:val="00CD2649"/>
    <w:rsid w:val="00CD4F6F"/>
    <w:rsid w:val="00CD7F0C"/>
    <w:rsid w:val="00D0220E"/>
    <w:rsid w:val="00D12E6D"/>
    <w:rsid w:val="00D13A93"/>
    <w:rsid w:val="00D20C7A"/>
    <w:rsid w:val="00D21456"/>
    <w:rsid w:val="00D233CE"/>
    <w:rsid w:val="00D26058"/>
    <w:rsid w:val="00D27426"/>
    <w:rsid w:val="00D34D28"/>
    <w:rsid w:val="00D52791"/>
    <w:rsid w:val="00D61D1C"/>
    <w:rsid w:val="00D74F2E"/>
    <w:rsid w:val="00D80814"/>
    <w:rsid w:val="00D866A8"/>
    <w:rsid w:val="00D87FE9"/>
    <w:rsid w:val="00DB65C0"/>
    <w:rsid w:val="00DB7675"/>
    <w:rsid w:val="00DC0573"/>
    <w:rsid w:val="00DC3D1B"/>
    <w:rsid w:val="00DC7986"/>
    <w:rsid w:val="00DD1825"/>
    <w:rsid w:val="00DD2B67"/>
    <w:rsid w:val="00DF0605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E2CF6"/>
    <w:rsid w:val="00EF7C40"/>
    <w:rsid w:val="00F00ED8"/>
    <w:rsid w:val="00F02E1D"/>
    <w:rsid w:val="00F10D6D"/>
    <w:rsid w:val="00F1420D"/>
    <w:rsid w:val="00F15710"/>
    <w:rsid w:val="00F16559"/>
    <w:rsid w:val="00F16E6C"/>
    <w:rsid w:val="00F21B26"/>
    <w:rsid w:val="00F24DE8"/>
    <w:rsid w:val="00F347A6"/>
    <w:rsid w:val="00F406FA"/>
    <w:rsid w:val="00F44EC8"/>
    <w:rsid w:val="00F46FE2"/>
    <w:rsid w:val="00F57965"/>
    <w:rsid w:val="00F57FD2"/>
    <w:rsid w:val="00F65F32"/>
    <w:rsid w:val="00F676C5"/>
    <w:rsid w:val="00F800DF"/>
    <w:rsid w:val="00F80984"/>
    <w:rsid w:val="00F903A5"/>
    <w:rsid w:val="00F91B89"/>
    <w:rsid w:val="00F93640"/>
    <w:rsid w:val="00FA279E"/>
    <w:rsid w:val="00FA2C90"/>
    <w:rsid w:val="00FA7CA7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12</TotalTime>
  <Pages>4</Pages>
  <Words>1673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14</cp:revision>
  <cp:lastPrinted>2016-04-18T18:53:00Z</cp:lastPrinted>
  <dcterms:created xsi:type="dcterms:W3CDTF">2016-04-19T18:08:00Z</dcterms:created>
  <dcterms:modified xsi:type="dcterms:W3CDTF">2016-04-19T18:24:00Z</dcterms:modified>
</cp:coreProperties>
</file>