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  <w:r w:rsidR="00276E25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9B4EA6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7D1AAF">
        <w:rPr>
          <w:b/>
        </w:rPr>
        <w:t>4</w:t>
      </w:r>
      <w:r w:rsidR="00685E3C">
        <w:rPr>
          <w:b/>
        </w:rPr>
        <w:t>2</w:t>
      </w:r>
      <w:r w:rsidR="008F1C3F">
        <w:rPr>
          <w:b/>
        </w:rPr>
        <w:t>-2016</w:t>
      </w:r>
      <w:r w:rsidR="00E12273" w:rsidRPr="00F57FD2">
        <w:tab/>
      </w:r>
    </w:p>
    <w:p w:rsidR="003563B1" w:rsidRDefault="00E12273" w:rsidP="009575F6">
      <w:pPr>
        <w:ind w:left="2832" w:firstLine="708"/>
        <w:jc w:val="both"/>
        <w:outlineLvl w:val="0"/>
      </w:pPr>
      <w:r w:rsidRPr="00F57FD2">
        <w:tab/>
      </w:r>
    </w:p>
    <w:p w:rsidR="00A80BC7" w:rsidRPr="00F57FD2" w:rsidRDefault="00A80BC7" w:rsidP="00E12273">
      <w:pPr>
        <w:jc w:val="both"/>
      </w:pPr>
    </w:p>
    <w:p w:rsidR="00B82638" w:rsidRDefault="00502632" w:rsidP="00B826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JESUS AUGUSTO DOS SANTOS OLIVEIRA</w:t>
      </w:r>
      <w:r>
        <w:rPr>
          <w:rFonts w:ascii="Arial" w:hAnsi="Arial" w:cs="Arial"/>
          <w:sz w:val="20"/>
          <w:szCs w:val="20"/>
        </w:rPr>
        <w:t>, brasileiro, casado, agropecuarista, residente e domiciliado em Jari – RS, na Localidade de Rincão de Santo Antonio, s/n.º, portador do CPF n.º 777652570-72 e CI n.º 1049026501 a seguir denominada contratante , e a Empresa</w:t>
      </w:r>
      <w:r w:rsidRPr="00C03749">
        <w:rPr>
          <w:rFonts w:ascii="Arial" w:hAnsi="Arial" w:cs="Arial"/>
          <w:b/>
          <w:sz w:val="20"/>
          <w:szCs w:val="20"/>
        </w:rPr>
        <w:t xml:space="preserve"> </w:t>
      </w:r>
      <w:r w:rsidR="00685E3C">
        <w:rPr>
          <w:rFonts w:ascii="Arial" w:hAnsi="Arial" w:cs="Arial"/>
          <w:b/>
          <w:sz w:val="20"/>
          <w:szCs w:val="20"/>
        </w:rPr>
        <w:t>TRI SHOP INFORMÁTICA LTDA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685E3C">
        <w:rPr>
          <w:rFonts w:ascii="Arial" w:hAnsi="Arial" w:cs="Arial"/>
          <w:sz w:val="20"/>
          <w:szCs w:val="20"/>
        </w:rPr>
        <w:t>025.115.48/0001-21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685E3C">
        <w:rPr>
          <w:rFonts w:ascii="Arial" w:hAnsi="Arial" w:cs="Arial"/>
          <w:sz w:val="20"/>
          <w:szCs w:val="20"/>
        </w:rPr>
        <w:t>Rua André Marques</w:t>
      </w:r>
      <w:r>
        <w:rPr>
          <w:rFonts w:ascii="Arial" w:hAnsi="Arial" w:cs="Arial"/>
          <w:sz w:val="20"/>
          <w:szCs w:val="20"/>
        </w:rPr>
        <w:t xml:space="preserve">,  cidade de  </w:t>
      </w:r>
      <w:r w:rsidR="00685E3C">
        <w:rPr>
          <w:rFonts w:ascii="Arial" w:hAnsi="Arial" w:cs="Arial"/>
          <w:sz w:val="20"/>
          <w:szCs w:val="20"/>
        </w:rPr>
        <w:t>Santa Maria</w:t>
      </w:r>
      <w:r w:rsidR="002C418B"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 xml:space="preserve"> </w:t>
      </w:r>
      <w:r w:rsidR="00A77F7C">
        <w:rPr>
          <w:rFonts w:ascii="Arial" w:hAnsi="Arial" w:cs="Arial"/>
          <w:sz w:val="20"/>
          <w:szCs w:val="20"/>
        </w:rPr>
        <w:t xml:space="preserve"> RS, neste ato representada por s</w:t>
      </w:r>
      <w:r w:rsidR="002B2B3D">
        <w:rPr>
          <w:rFonts w:ascii="Arial" w:hAnsi="Arial" w:cs="Arial"/>
          <w:sz w:val="20"/>
          <w:szCs w:val="20"/>
        </w:rPr>
        <w:t>eu</w:t>
      </w:r>
      <w:r w:rsidR="00A77F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2B2B3D">
        <w:rPr>
          <w:rFonts w:ascii="Arial" w:hAnsi="Arial" w:cs="Arial"/>
          <w:sz w:val="20"/>
          <w:szCs w:val="20"/>
        </w:rPr>
        <w:t>representante</w:t>
      </w:r>
      <w:r>
        <w:rPr>
          <w:rFonts w:ascii="Arial" w:hAnsi="Arial" w:cs="Arial"/>
          <w:sz w:val="20"/>
          <w:szCs w:val="20"/>
        </w:rPr>
        <w:t xml:space="preserve"> , senhor </w:t>
      </w:r>
      <w:r w:rsidR="00685E3C">
        <w:rPr>
          <w:rFonts w:ascii="Arial" w:hAnsi="Arial" w:cs="Arial"/>
          <w:sz w:val="20"/>
          <w:szCs w:val="20"/>
        </w:rPr>
        <w:t>Alcione Soares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685E3C">
        <w:rPr>
          <w:rFonts w:ascii="Arial" w:hAnsi="Arial" w:cs="Arial"/>
          <w:sz w:val="20"/>
          <w:szCs w:val="20"/>
        </w:rPr>
        <w:t>428410200-10</w:t>
      </w:r>
      <w:r>
        <w:rPr>
          <w:rFonts w:ascii="Arial" w:hAnsi="Arial" w:cs="Arial"/>
          <w:sz w:val="20"/>
          <w:szCs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1</w:t>
      </w:r>
      <w:r w:rsidR="00DC0573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3442FF" w:rsidRDefault="003442FF" w:rsidP="003442FF">
      <w:pPr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MÓVEIS E EQUIPAMENTOS DE INFORMÁTICA PARA A SECRETÁRIA DE SAÚDE.</w:t>
      </w:r>
    </w:p>
    <w:p w:rsidR="004368D9" w:rsidRDefault="004368D9" w:rsidP="003442F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A3068D" w:rsidRPr="003025E2" w:rsidTr="00E73854">
        <w:tc>
          <w:tcPr>
            <w:tcW w:w="993" w:type="dxa"/>
          </w:tcPr>
          <w:p w:rsidR="00A3068D" w:rsidRPr="003025E2" w:rsidRDefault="00A3068D" w:rsidP="00E73854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A3068D" w:rsidRPr="003025E2" w:rsidRDefault="00A3068D" w:rsidP="00E7385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341A4B" w:rsidRPr="00AE3ACC" w:rsidTr="00E73854">
        <w:tc>
          <w:tcPr>
            <w:tcW w:w="993" w:type="dxa"/>
          </w:tcPr>
          <w:p w:rsidR="00341A4B" w:rsidRPr="003025E2" w:rsidRDefault="00341A4B" w:rsidP="00341A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</w:tcPr>
          <w:p w:rsidR="00341A4B" w:rsidRPr="003025E2" w:rsidRDefault="00341A4B" w:rsidP="00341A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341A4B" w:rsidRPr="003025E2" w:rsidRDefault="00341A4B" w:rsidP="0054258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R$ 1.6</w:t>
            </w:r>
            <w:r w:rsidR="0054258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44" w:type="dxa"/>
          </w:tcPr>
          <w:p w:rsidR="00341A4B" w:rsidRPr="003025E2" w:rsidRDefault="00341A4B" w:rsidP="00341A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GELADEIRA PARA CONSERVAÇÃO DE VACINAS COM 01 PORTA, CAPACIDADE MÍNINA DE 280 LITROS.</w:t>
            </w:r>
          </w:p>
        </w:tc>
        <w:tc>
          <w:tcPr>
            <w:tcW w:w="992" w:type="dxa"/>
          </w:tcPr>
          <w:p w:rsidR="00341A4B" w:rsidRPr="003025E2" w:rsidRDefault="00542585" w:rsidP="00341A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ALETROLUX</w:t>
            </w:r>
          </w:p>
        </w:tc>
        <w:tc>
          <w:tcPr>
            <w:tcW w:w="1559" w:type="dxa"/>
          </w:tcPr>
          <w:p w:rsidR="00341A4B" w:rsidRDefault="00341A4B" w:rsidP="00341A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341A4B" w:rsidRDefault="00341A4B" w:rsidP="00341A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341A4B" w:rsidRPr="00AE3ACC" w:rsidRDefault="00341A4B" w:rsidP="0054258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R$ 1.6</w:t>
            </w:r>
            <w:r w:rsidR="00542585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472195" w:rsidRPr="00AE3ACC" w:rsidTr="00E73854">
        <w:tc>
          <w:tcPr>
            <w:tcW w:w="993" w:type="dxa"/>
          </w:tcPr>
          <w:p w:rsidR="00472195" w:rsidRPr="003025E2" w:rsidRDefault="0047219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472195" w:rsidRPr="003025E2" w:rsidRDefault="0047219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472195" w:rsidRPr="003025E2" w:rsidRDefault="00472195" w:rsidP="0054258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$  </w:t>
            </w:r>
            <w:r w:rsidR="00542585">
              <w:rPr>
                <w:rFonts w:ascii="Arial" w:hAnsi="Arial" w:cs="Arial"/>
                <w:color w:val="000000"/>
                <w:sz w:val="20"/>
                <w:szCs w:val="20"/>
              </w:rPr>
              <w:t>2.990</w:t>
            </w:r>
            <w:proofErr w:type="gramEnd"/>
            <w:r w:rsidR="00542585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544" w:type="dxa"/>
          </w:tcPr>
          <w:p w:rsidR="00472195" w:rsidRPr="003025E2" w:rsidRDefault="00472195" w:rsidP="004721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PROJETOR MULTI MIDIA (DATA SHOW), TECNOLOGIA LCD, RESOLUÇÃO MÍNINA 1024X 768, ENTRADA DE VGA A FULL HD, LUMINOZIDADE MÍNIMA DE 20500 LUMENS, ENTRADA E SAÍDA RGB 15, PINOS E HDMI, GARANTIA DE 12 MESES.</w:t>
            </w:r>
          </w:p>
        </w:tc>
        <w:tc>
          <w:tcPr>
            <w:tcW w:w="992" w:type="dxa"/>
          </w:tcPr>
          <w:p w:rsidR="00472195" w:rsidRPr="003025E2" w:rsidRDefault="005425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EPSON</w:t>
            </w:r>
          </w:p>
        </w:tc>
        <w:tc>
          <w:tcPr>
            <w:tcW w:w="1559" w:type="dxa"/>
          </w:tcPr>
          <w:p w:rsidR="00472195" w:rsidRDefault="0047219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72195" w:rsidRPr="004B5DB1" w:rsidRDefault="00472195" w:rsidP="0054258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542585">
              <w:rPr>
                <w:rFonts w:ascii="Arial" w:hAnsi="Arial" w:cs="Arial"/>
                <w:b/>
                <w:color w:val="000000"/>
                <w:sz w:val="20"/>
                <w:szCs w:val="20"/>
              </w:rPr>
              <w:t>2.990,00</w:t>
            </w:r>
          </w:p>
        </w:tc>
      </w:tr>
      <w:tr w:rsidR="00472195" w:rsidRPr="00AE3ACC" w:rsidTr="00607485">
        <w:tc>
          <w:tcPr>
            <w:tcW w:w="993" w:type="dxa"/>
          </w:tcPr>
          <w:p w:rsidR="00472195" w:rsidRDefault="005425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:rsidR="00472195" w:rsidRDefault="005425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</w:tcPr>
          <w:p w:rsidR="00472195" w:rsidRDefault="005425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R$ 758,00</w:t>
            </w:r>
          </w:p>
        </w:tc>
        <w:tc>
          <w:tcPr>
            <w:tcW w:w="3544" w:type="dxa"/>
          </w:tcPr>
          <w:p w:rsidR="00472195" w:rsidRDefault="00542585" w:rsidP="004721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BALANÇA ANTROPOMÉTRICA INFANTIL DIGITAL</w:t>
            </w:r>
          </w:p>
        </w:tc>
        <w:tc>
          <w:tcPr>
            <w:tcW w:w="992" w:type="dxa"/>
          </w:tcPr>
          <w:p w:rsidR="00472195" w:rsidRPr="003025E2" w:rsidRDefault="005425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WELMY</w:t>
            </w:r>
          </w:p>
        </w:tc>
        <w:tc>
          <w:tcPr>
            <w:tcW w:w="1554" w:type="dxa"/>
          </w:tcPr>
          <w:p w:rsidR="00472195" w:rsidRPr="00542585" w:rsidRDefault="005425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2585">
              <w:rPr>
                <w:rFonts w:ascii="Arial" w:hAnsi="Arial" w:cs="Arial"/>
                <w:b/>
                <w:color w:val="000000"/>
                <w:sz w:val="20"/>
                <w:szCs w:val="20"/>
              </w:rPr>
              <w:t>R$ 1.516,00</w:t>
            </w:r>
          </w:p>
        </w:tc>
      </w:tr>
      <w:tr w:rsidR="00607485" w:rsidRPr="00AE3ACC" w:rsidTr="00607485">
        <w:tc>
          <w:tcPr>
            <w:tcW w:w="993" w:type="dxa"/>
          </w:tcPr>
          <w:p w:rsidR="00607485" w:rsidRDefault="006074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485" w:rsidRDefault="006074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07485" w:rsidRDefault="006074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:rsidR="00607485" w:rsidRDefault="00607485" w:rsidP="0047219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07485" w:rsidRPr="003025E2" w:rsidRDefault="006074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607485" w:rsidRDefault="00607485" w:rsidP="0047219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C50D7" w:rsidRDefault="003C50D7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$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</w:t>
      </w:r>
      <w:r w:rsidR="00966073" w:rsidRPr="00CC2358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42C52">
        <w:rPr>
          <w:rFonts w:ascii="Arial" w:hAnsi="Arial" w:cs="Arial"/>
          <w:b/>
          <w:color w:val="000000"/>
          <w:sz w:val="20"/>
          <w:szCs w:val="20"/>
        </w:rPr>
        <w:t>6.136</w:t>
      </w:r>
      <w:proofErr w:type="gramEnd"/>
      <w:r w:rsidR="00442C52">
        <w:rPr>
          <w:rFonts w:ascii="Arial" w:hAnsi="Arial" w:cs="Arial"/>
          <w:b/>
          <w:color w:val="000000"/>
          <w:sz w:val="20"/>
          <w:szCs w:val="20"/>
        </w:rPr>
        <w:t>,00</w:t>
      </w:r>
      <w:r w:rsidR="0096607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442C52">
        <w:rPr>
          <w:rFonts w:ascii="Arial" w:hAnsi="Arial" w:cs="Arial"/>
          <w:color w:val="000000"/>
          <w:sz w:val="20"/>
          <w:szCs w:val="20"/>
        </w:rPr>
        <w:t>seis mil cento e trinta e seis reais</w:t>
      </w:r>
      <w:r>
        <w:rPr>
          <w:rFonts w:ascii="Arial" w:hAnsi="Arial" w:cs="Arial"/>
          <w:color w:val="000000"/>
          <w:sz w:val="20"/>
          <w:szCs w:val="20"/>
        </w:rPr>
        <w:t>).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20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(vinte)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3442FF" w:rsidRDefault="003442FF" w:rsidP="003442F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4.2 - A empresa fornecedora deverá emitir a nota fiscal e fazer constar na mesma o número do empenho a que se refere e também constar na Nota Fiscal a data e a hora em que a entrega dos produtos foi feita, além </w:t>
      </w:r>
      <w:r>
        <w:rPr>
          <w:rFonts w:ascii="Arial" w:hAnsi="Arial" w:cs="Arial"/>
          <w:color w:val="000000"/>
          <w:sz w:val="20"/>
          <w:szCs w:val="20"/>
        </w:rPr>
        <w:lastRenderedPageBreak/>
        <w:t>da identificação de quem procedeu ao recebimento dos produtos.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entregar os materiais no almoxarifado da Prefeitura Municipal de Jari sem custo de Frete.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3442FF" w:rsidRDefault="003442FF" w:rsidP="003442F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SAÚDE’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10.301.00012.1.011 AQUISIÇÃO DE MATERIAIS PERMANETES E INFORMÁTICA PARA ATENÇÃO BÁSICA.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(42) 4.4.90.52.00.00.00.00.0040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(44) 4.4.90.52.00.00.00.00.4530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(310) 4.4.90.52.00.00.00.00.4931 EQUIPAMENTOS E MATERIAL PERMANENTE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3442FF" w:rsidRDefault="003442FF" w:rsidP="003442FF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13-2016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8F348C" w:rsidRDefault="008F348C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F348C" w:rsidRDefault="008F348C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6607CF" w:rsidRDefault="006607CF" w:rsidP="003442F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B4EA6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9B4EA6" w:rsidRDefault="009B4EA6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442FF" w:rsidRDefault="003442FF" w:rsidP="003442F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862FF8" w:rsidRPr="00992EE7" w:rsidRDefault="00862FF8" w:rsidP="00B8263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5D3869">
        <w:rPr>
          <w:rFonts w:ascii="Arial" w:hAnsi="Arial" w:cs="Arial"/>
        </w:rPr>
        <w:t>15</w:t>
      </w:r>
      <w:r w:rsidR="00780259">
        <w:rPr>
          <w:rFonts w:ascii="Arial" w:hAnsi="Arial" w:cs="Arial"/>
        </w:rPr>
        <w:t xml:space="preserve"> de abril</w:t>
      </w:r>
      <w:r w:rsidR="005E7D49" w:rsidRPr="009575F6">
        <w:rPr>
          <w:rFonts w:ascii="Arial" w:hAnsi="Arial" w:cs="Arial"/>
        </w:rPr>
        <w:t xml:space="preserve">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0449B7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635793" w:rsidRDefault="00676D74" w:rsidP="00E12273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681A75">
        <w:rPr>
          <w:rFonts w:ascii="Arial" w:hAnsi="Arial" w:cs="Arial"/>
        </w:rPr>
        <w:t xml:space="preserve">     </w:t>
      </w:r>
      <w:r w:rsidR="00DF0BCD">
        <w:rPr>
          <w:rFonts w:ascii="Arial" w:hAnsi="Arial" w:cs="Arial"/>
        </w:rPr>
        <w:t xml:space="preserve">  </w:t>
      </w:r>
      <w:r w:rsidR="00DF0BCD">
        <w:rPr>
          <w:rFonts w:ascii="Arial" w:hAnsi="Arial" w:cs="Arial"/>
          <w:sz w:val="20"/>
          <w:szCs w:val="20"/>
        </w:rPr>
        <w:t>ALCIONE SOARES</w:t>
      </w:r>
    </w:p>
    <w:p w:rsidR="00C340A7" w:rsidRDefault="00E12273" w:rsidP="00E12273">
      <w:pPr>
        <w:jc w:val="both"/>
        <w:rPr>
          <w:rFonts w:ascii="Arial" w:hAnsi="Arial" w:cs="Arial"/>
          <w:b/>
          <w:sz w:val="20"/>
          <w:szCs w:val="20"/>
        </w:rPr>
      </w:pPr>
      <w:r w:rsidRPr="009575F6">
        <w:rPr>
          <w:rFonts w:ascii="Arial" w:hAnsi="Arial" w:cs="Arial"/>
          <w:b/>
        </w:rPr>
        <w:t xml:space="preserve">MUNICIPIO DE </w:t>
      </w:r>
      <w:r w:rsidR="00681A75">
        <w:rPr>
          <w:rFonts w:ascii="Arial" w:hAnsi="Arial" w:cs="Arial"/>
          <w:b/>
        </w:rPr>
        <w:t xml:space="preserve">                                    </w:t>
      </w:r>
      <w:r w:rsidR="00482F30">
        <w:rPr>
          <w:rFonts w:ascii="Arial" w:hAnsi="Arial" w:cs="Arial"/>
          <w:b/>
        </w:rPr>
        <w:t xml:space="preserve">                    </w:t>
      </w:r>
      <w:r w:rsidR="00FD77AC">
        <w:rPr>
          <w:rFonts w:ascii="Arial" w:hAnsi="Arial" w:cs="Arial"/>
          <w:b/>
          <w:sz w:val="20"/>
          <w:szCs w:val="20"/>
        </w:rPr>
        <w:t>TRI SHOP INFORMÁTICA LTDA</w:t>
      </w:r>
    </w:p>
    <w:p w:rsidR="0023462A" w:rsidRDefault="0023462A" w:rsidP="00E12273">
      <w:pPr>
        <w:jc w:val="both"/>
        <w:rPr>
          <w:rFonts w:ascii="Arial" w:hAnsi="Arial" w:cs="Arial"/>
          <w:b/>
          <w:sz w:val="20"/>
          <w:szCs w:val="20"/>
        </w:rPr>
      </w:pPr>
    </w:p>
    <w:p w:rsidR="0023462A" w:rsidRPr="009575F6" w:rsidRDefault="0023462A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512"/>
    <w:multiLevelType w:val="hybridMultilevel"/>
    <w:tmpl w:val="9B884288"/>
    <w:lvl w:ilvl="0" w:tplc="0416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AF25B8"/>
    <w:multiLevelType w:val="hybridMultilevel"/>
    <w:tmpl w:val="541E8AFE"/>
    <w:lvl w:ilvl="0" w:tplc="3816F93E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1657C"/>
    <w:rsid w:val="00022B64"/>
    <w:rsid w:val="0002471D"/>
    <w:rsid w:val="000343EE"/>
    <w:rsid w:val="000449B7"/>
    <w:rsid w:val="00044BF6"/>
    <w:rsid w:val="000472A6"/>
    <w:rsid w:val="00057DC7"/>
    <w:rsid w:val="0006313D"/>
    <w:rsid w:val="00075161"/>
    <w:rsid w:val="000846AC"/>
    <w:rsid w:val="00094F88"/>
    <w:rsid w:val="000A7B5C"/>
    <w:rsid w:val="000B100C"/>
    <w:rsid w:val="000B2038"/>
    <w:rsid w:val="000B56BA"/>
    <w:rsid w:val="000B5F11"/>
    <w:rsid w:val="000C04CC"/>
    <w:rsid w:val="000C723C"/>
    <w:rsid w:val="0011122C"/>
    <w:rsid w:val="00112455"/>
    <w:rsid w:val="00117F93"/>
    <w:rsid w:val="001256DA"/>
    <w:rsid w:val="001332FD"/>
    <w:rsid w:val="00136D22"/>
    <w:rsid w:val="00144C94"/>
    <w:rsid w:val="001461EA"/>
    <w:rsid w:val="00154155"/>
    <w:rsid w:val="00173F10"/>
    <w:rsid w:val="001918A9"/>
    <w:rsid w:val="0019732A"/>
    <w:rsid w:val="001A32F2"/>
    <w:rsid w:val="001A41C0"/>
    <w:rsid w:val="001A63C5"/>
    <w:rsid w:val="001A6C05"/>
    <w:rsid w:val="001A7885"/>
    <w:rsid w:val="001B5712"/>
    <w:rsid w:val="001C3BD3"/>
    <w:rsid w:val="001C5AA3"/>
    <w:rsid w:val="001C7346"/>
    <w:rsid w:val="001D016F"/>
    <w:rsid w:val="001D23FC"/>
    <w:rsid w:val="001E0D4A"/>
    <w:rsid w:val="00203EC5"/>
    <w:rsid w:val="00216E31"/>
    <w:rsid w:val="0022635F"/>
    <w:rsid w:val="0023462A"/>
    <w:rsid w:val="0023627E"/>
    <w:rsid w:val="00236636"/>
    <w:rsid w:val="00236AC4"/>
    <w:rsid w:val="00236D5E"/>
    <w:rsid w:val="002408FC"/>
    <w:rsid w:val="00260968"/>
    <w:rsid w:val="00260A83"/>
    <w:rsid w:val="00264FE6"/>
    <w:rsid w:val="002658F4"/>
    <w:rsid w:val="00266196"/>
    <w:rsid w:val="00276E25"/>
    <w:rsid w:val="00294BD0"/>
    <w:rsid w:val="002A2B1B"/>
    <w:rsid w:val="002B1374"/>
    <w:rsid w:val="002B2B3D"/>
    <w:rsid w:val="002B7B0F"/>
    <w:rsid w:val="002C418B"/>
    <w:rsid w:val="002C73BD"/>
    <w:rsid w:val="002D1952"/>
    <w:rsid w:val="002D2CF7"/>
    <w:rsid w:val="002E35ED"/>
    <w:rsid w:val="002F50D0"/>
    <w:rsid w:val="002F5352"/>
    <w:rsid w:val="002F6245"/>
    <w:rsid w:val="002F7658"/>
    <w:rsid w:val="00333FA0"/>
    <w:rsid w:val="00341A4B"/>
    <w:rsid w:val="003442FF"/>
    <w:rsid w:val="003532F9"/>
    <w:rsid w:val="00353FDF"/>
    <w:rsid w:val="00354E93"/>
    <w:rsid w:val="003563B1"/>
    <w:rsid w:val="003703B2"/>
    <w:rsid w:val="0037269F"/>
    <w:rsid w:val="0038506F"/>
    <w:rsid w:val="0039144C"/>
    <w:rsid w:val="00394234"/>
    <w:rsid w:val="003A1095"/>
    <w:rsid w:val="003B1607"/>
    <w:rsid w:val="003B6A78"/>
    <w:rsid w:val="003C50D7"/>
    <w:rsid w:val="003C5B9D"/>
    <w:rsid w:val="003C725B"/>
    <w:rsid w:val="003D14FE"/>
    <w:rsid w:val="003D5E6A"/>
    <w:rsid w:val="003E0B64"/>
    <w:rsid w:val="003E3912"/>
    <w:rsid w:val="003E3B29"/>
    <w:rsid w:val="003E5EB4"/>
    <w:rsid w:val="003E75CD"/>
    <w:rsid w:val="003F2C51"/>
    <w:rsid w:val="004123FF"/>
    <w:rsid w:val="004137A7"/>
    <w:rsid w:val="0042360E"/>
    <w:rsid w:val="00424679"/>
    <w:rsid w:val="00427646"/>
    <w:rsid w:val="004330DC"/>
    <w:rsid w:val="004368D9"/>
    <w:rsid w:val="00440E4A"/>
    <w:rsid w:val="00442C52"/>
    <w:rsid w:val="00445834"/>
    <w:rsid w:val="00472195"/>
    <w:rsid w:val="00472C16"/>
    <w:rsid w:val="0048203F"/>
    <w:rsid w:val="00482F30"/>
    <w:rsid w:val="00485444"/>
    <w:rsid w:val="00497148"/>
    <w:rsid w:val="004B0CF3"/>
    <w:rsid w:val="004B4705"/>
    <w:rsid w:val="004B51C6"/>
    <w:rsid w:val="004C4F07"/>
    <w:rsid w:val="004C5232"/>
    <w:rsid w:val="004D5441"/>
    <w:rsid w:val="004D5E27"/>
    <w:rsid w:val="004D78A7"/>
    <w:rsid w:val="004E1128"/>
    <w:rsid w:val="005019D9"/>
    <w:rsid w:val="00502632"/>
    <w:rsid w:val="005113E7"/>
    <w:rsid w:val="00515DCD"/>
    <w:rsid w:val="005201EA"/>
    <w:rsid w:val="005263AA"/>
    <w:rsid w:val="005312CE"/>
    <w:rsid w:val="00534584"/>
    <w:rsid w:val="00542585"/>
    <w:rsid w:val="005467D0"/>
    <w:rsid w:val="0056646E"/>
    <w:rsid w:val="0057122B"/>
    <w:rsid w:val="00574839"/>
    <w:rsid w:val="00576272"/>
    <w:rsid w:val="00586B40"/>
    <w:rsid w:val="005A0BBB"/>
    <w:rsid w:val="005C3F80"/>
    <w:rsid w:val="005C5014"/>
    <w:rsid w:val="005D3869"/>
    <w:rsid w:val="005D419B"/>
    <w:rsid w:val="005E0E22"/>
    <w:rsid w:val="005E294C"/>
    <w:rsid w:val="005E50B9"/>
    <w:rsid w:val="005E7D49"/>
    <w:rsid w:val="005F2399"/>
    <w:rsid w:val="005F77C3"/>
    <w:rsid w:val="006059A4"/>
    <w:rsid w:val="006063D9"/>
    <w:rsid w:val="00607485"/>
    <w:rsid w:val="00624C83"/>
    <w:rsid w:val="00625AB6"/>
    <w:rsid w:val="00625F35"/>
    <w:rsid w:val="00626D1C"/>
    <w:rsid w:val="00627324"/>
    <w:rsid w:val="00627AF3"/>
    <w:rsid w:val="00627B6A"/>
    <w:rsid w:val="00635793"/>
    <w:rsid w:val="006412D2"/>
    <w:rsid w:val="006437BA"/>
    <w:rsid w:val="0065025A"/>
    <w:rsid w:val="006607CF"/>
    <w:rsid w:val="006620EB"/>
    <w:rsid w:val="0067536D"/>
    <w:rsid w:val="00676D74"/>
    <w:rsid w:val="00681A75"/>
    <w:rsid w:val="00682BA7"/>
    <w:rsid w:val="00685E3C"/>
    <w:rsid w:val="00686793"/>
    <w:rsid w:val="006978C3"/>
    <w:rsid w:val="006A0B00"/>
    <w:rsid w:val="006A0E1C"/>
    <w:rsid w:val="006B5499"/>
    <w:rsid w:val="006D579F"/>
    <w:rsid w:val="006D5B87"/>
    <w:rsid w:val="006D658B"/>
    <w:rsid w:val="006E32C5"/>
    <w:rsid w:val="006E6B65"/>
    <w:rsid w:val="006F6C86"/>
    <w:rsid w:val="0070036D"/>
    <w:rsid w:val="00703D2F"/>
    <w:rsid w:val="00705C30"/>
    <w:rsid w:val="00710A54"/>
    <w:rsid w:val="00711B1A"/>
    <w:rsid w:val="0071276A"/>
    <w:rsid w:val="00721EF8"/>
    <w:rsid w:val="00742D3D"/>
    <w:rsid w:val="00754E2D"/>
    <w:rsid w:val="00776525"/>
    <w:rsid w:val="00780259"/>
    <w:rsid w:val="007917EE"/>
    <w:rsid w:val="00795465"/>
    <w:rsid w:val="0079554D"/>
    <w:rsid w:val="007A463A"/>
    <w:rsid w:val="007C4BE7"/>
    <w:rsid w:val="007C4D39"/>
    <w:rsid w:val="007C543F"/>
    <w:rsid w:val="007D0B9F"/>
    <w:rsid w:val="007D1AAF"/>
    <w:rsid w:val="007D3BCB"/>
    <w:rsid w:val="007D7D1F"/>
    <w:rsid w:val="007E6558"/>
    <w:rsid w:val="008058BA"/>
    <w:rsid w:val="00810C26"/>
    <w:rsid w:val="00813D1F"/>
    <w:rsid w:val="00815381"/>
    <w:rsid w:val="008260B6"/>
    <w:rsid w:val="008409FC"/>
    <w:rsid w:val="008443FC"/>
    <w:rsid w:val="0084505A"/>
    <w:rsid w:val="008467CE"/>
    <w:rsid w:val="00862FF8"/>
    <w:rsid w:val="008653DE"/>
    <w:rsid w:val="00880194"/>
    <w:rsid w:val="0088330C"/>
    <w:rsid w:val="00892A7D"/>
    <w:rsid w:val="00897DD8"/>
    <w:rsid w:val="008A6354"/>
    <w:rsid w:val="008B5A90"/>
    <w:rsid w:val="008B6603"/>
    <w:rsid w:val="008B6987"/>
    <w:rsid w:val="008D0B23"/>
    <w:rsid w:val="008D10B9"/>
    <w:rsid w:val="008D3A7A"/>
    <w:rsid w:val="008E3163"/>
    <w:rsid w:val="008E7AE8"/>
    <w:rsid w:val="008F1C3F"/>
    <w:rsid w:val="008F1F22"/>
    <w:rsid w:val="008F348C"/>
    <w:rsid w:val="008F5214"/>
    <w:rsid w:val="008F719A"/>
    <w:rsid w:val="00900061"/>
    <w:rsid w:val="009113BD"/>
    <w:rsid w:val="00922DFE"/>
    <w:rsid w:val="00926908"/>
    <w:rsid w:val="00935C9E"/>
    <w:rsid w:val="00955B50"/>
    <w:rsid w:val="009575F6"/>
    <w:rsid w:val="00965825"/>
    <w:rsid w:val="00965A20"/>
    <w:rsid w:val="00966073"/>
    <w:rsid w:val="0098208F"/>
    <w:rsid w:val="009846F9"/>
    <w:rsid w:val="00994217"/>
    <w:rsid w:val="009950C0"/>
    <w:rsid w:val="009968D4"/>
    <w:rsid w:val="009A3E72"/>
    <w:rsid w:val="009A46AE"/>
    <w:rsid w:val="009A579C"/>
    <w:rsid w:val="009B0067"/>
    <w:rsid w:val="009B0E00"/>
    <w:rsid w:val="009B4EA6"/>
    <w:rsid w:val="009B6FD3"/>
    <w:rsid w:val="009C4022"/>
    <w:rsid w:val="009D3684"/>
    <w:rsid w:val="009D4E15"/>
    <w:rsid w:val="009D6CAF"/>
    <w:rsid w:val="009E3D6F"/>
    <w:rsid w:val="009F73A5"/>
    <w:rsid w:val="009F7DAE"/>
    <w:rsid w:val="00A03852"/>
    <w:rsid w:val="00A04E92"/>
    <w:rsid w:val="00A100BF"/>
    <w:rsid w:val="00A16A5C"/>
    <w:rsid w:val="00A16F78"/>
    <w:rsid w:val="00A212E5"/>
    <w:rsid w:val="00A3068D"/>
    <w:rsid w:val="00A3632A"/>
    <w:rsid w:val="00A40761"/>
    <w:rsid w:val="00A41957"/>
    <w:rsid w:val="00A572D2"/>
    <w:rsid w:val="00A602D8"/>
    <w:rsid w:val="00A674EF"/>
    <w:rsid w:val="00A77F7C"/>
    <w:rsid w:val="00A80BC7"/>
    <w:rsid w:val="00A84E2A"/>
    <w:rsid w:val="00A90E0C"/>
    <w:rsid w:val="00A91C09"/>
    <w:rsid w:val="00A91FB6"/>
    <w:rsid w:val="00AA14E7"/>
    <w:rsid w:val="00AA4D7C"/>
    <w:rsid w:val="00AB1FC6"/>
    <w:rsid w:val="00AB221B"/>
    <w:rsid w:val="00AB3E23"/>
    <w:rsid w:val="00AD6275"/>
    <w:rsid w:val="00AE057A"/>
    <w:rsid w:val="00AE2D8A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17C9E"/>
    <w:rsid w:val="00B21D11"/>
    <w:rsid w:val="00B33834"/>
    <w:rsid w:val="00B41F28"/>
    <w:rsid w:val="00B46204"/>
    <w:rsid w:val="00B50759"/>
    <w:rsid w:val="00B52EF0"/>
    <w:rsid w:val="00B61CE9"/>
    <w:rsid w:val="00B65BCA"/>
    <w:rsid w:val="00B82638"/>
    <w:rsid w:val="00B906B5"/>
    <w:rsid w:val="00B91AE0"/>
    <w:rsid w:val="00B954D9"/>
    <w:rsid w:val="00BB34FF"/>
    <w:rsid w:val="00BC1967"/>
    <w:rsid w:val="00BC78F7"/>
    <w:rsid w:val="00BD214D"/>
    <w:rsid w:val="00BD7188"/>
    <w:rsid w:val="00BE5EA9"/>
    <w:rsid w:val="00BE6740"/>
    <w:rsid w:val="00BF0A72"/>
    <w:rsid w:val="00BF3656"/>
    <w:rsid w:val="00BF6BC9"/>
    <w:rsid w:val="00C03749"/>
    <w:rsid w:val="00C20D7B"/>
    <w:rsid w:val="00C328CB"/>
    <w:rsid w:val="00C33DE8"/>
    <w:rsid w:val="00C340A7"/>
    <w:rsid w:val="00C37F45"/>
    <w:rsid w:val="00C43056"/>
    <w:rsid w:val="00C47CB3"/>
    <w:rsid w:val="00C51370"/>
    <w:rsid w:val="00C66E51"/>
    <w:rsid w:val="00C7126E"/>
    <w:rsid w:val="00C72A90"/>
    <w:rsid w:val="00C73802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2358"/>
    <w:rsid w:val="00CC4266"/>
    <w:rsid w:val="00CC58BC"/>
    <w:rsid w:val="00CD2649"/>
    <w:rsid w:val="00CD4F6F"/>
    <w:rsid w:val="00CD7F0C"/>
    <w:rsid w:val="00D0220E"/>
    <w:rsid w:val="00D12E6D"/>
    <w:rsid w:val="00D13A93"/>
    <w:rsid w:val="00D20C7A"/>
    <w:rsid w:val="00D21456"/>
    <w:rsid w:val="00D233CE"/>
    <w:rsid w:val="00D26058"/>
    <w:rsid w:val="00D27426"/>
    <w:rsid w:val="00D34D28"/>
    <w:rsid w:val="00D52791"/>
    <w:rsid w:val="00D61D1C"/>
    <w:rsid w:val="00D74F2E"/>
    <w:rsid w:val="00D80814"/>
    <w:rsid w:val="00D866A8"/>
    <w:rsid w:val="00D87FE9"/>
    <w:rsid w:val="00DB65C0"/>
    <w:rsid w:val="00DB7675"/>
    <w:rsid w:val="00DC0573"/>
    <w:rsid w:val="00DC3D1B"/>
    <w:rsid w:val="00DC7986"/>
    <w:rsid w:val="00DD1825"/>
    <w:rsid w:val="00DD2B67"/>
    <w:rsid w:val="00DF0605"/>
    <w:rsid w:val="00DF0BCD"/>
    <w:rsid w:val="00DF2012"/>
    <w:rsid w:val="00E12273"/>
    <w:rsid w:val="00E26CC6"/>
    <w:rsid w:val="00E454B5"/>
    <w:rsid w:val="00E46D05"/>
    <w:rsid w:val="00E50283"/>
    <w:rsid w:val="00E53754"/>
    <w:rsid w:val="00E63E81"/>
    <w:rsid w:val="00E74078"/>
    <w:rsid w:val="00E74821"/>
    <w:rsid w:val="00E7769C"/>
    <w:rsid w:val="00E825D8"/>
    <w:rsid w:val="00E85376"/>
    <w:rsid w:val="00E91AF5"/>
    <w:rsid w:val="00E948E9"/>
    <w:rsid w:val="00EB03E6"/>
    <w:rsid w:val="00EB520C"/>
    <w:rsid w:val="00EB5C6E"/>
    <w:rsid w:val="00EC7549"/>
    <w:rsid w:val="00ED2A48"/>
    <w:rsid w:val="00EE1B62"/>
    <w:rsid w:val="00EE2CF6"/>
    <w:rsid w:val="00EF7C40"/>
    <w:rsid w:val="00F00ED8"/>
    <w:rsid w:val="00F02E1D"/>
    <w:rsid w:val="00F10D6D"/>
    <w:rsid w:val="00F1420D"/>
    <w:rsid w:val="00F15710"/>
    <w:rsid w:val="00F16559"/>
    <w:rsid w:val="00F16E6C"/>
    <w:rsid w:val="00F21B26"/>
    <w:rsid w:val="00F24DE8"/>
    <w:rsid w:val="00F347A6"/>
    <w:rsid w:val="00F406FA"/>
    <w:rsid w:val="00F44EC8"/>
    <w:rsid w:val="00F46FE2"/>
    <w:rsid w:val="00F57965"/>
    <w:rsid w:val="00F57FD2"/>
    <w:rsid w:val="00F65F32"/>
    <w:rsid w:val="00F676C5"/>
    <w:rsid w:val="00F800DF"/>
    <w:rsid w:val="00F80984"/>
    <w:rsid w:val="00F903A5"/>
    <w:rsid w:val="00F91B89"/>
    <w:rsid w:val="00F93640"/>
    <w:rsid w:val="00FA279E"/>
    <w:rsid w:val="00FA2C90"/>
    <w:rsid w:val="00FA7CA7"/>
    <w:rsid w:val="00FB27EA"/>
    <w:rsid w:val="00FB7718"/>
    <w:rsid w:val="00FC572D"/>
    <w:rsid w:val="00FD77AC"/>
    <w:rsid w:val="00FE03C3"/>
    <w:rsid w:val="00FE35F3"/>
    <w:rsid w:val="00FE3608"/>
    <w:rsid w:val="00FE79A8"/>
    <w:rsid w:val="00FF3B40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02632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02632"/>
    <w:rPr>
      <w:rFonts w:ascii="Arial" w:hAnsi="Arial" w:cs="Arial"/>
      <w:sz w:val="28"/>
      <w:szCs w:val="20"/>
    </w:rPr>
  </w:style>
  <w:style w:type="paragraph" w:styleId="PargrafodaLista">
    <w:name w:val="List Paragraph"/>
    <w:basedOn w:val="Normal"/>
    <w:uiPriority w:val="34"/>
    <w:qFormat/>
    <w:rsid w:val="001B571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10</TotalTime>
  <Pages>4</Pages>
  <Words>1689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13</cp:revision>
  <cp:lastPrinted>2016-04-19T18:34:00Z</cp:lastPrinted>
  <dcterms:created xsi:type="dcterms:W3CDTF">2016-04-19T18:25:00Z</dcterms:created>
  <dcterms:modified xsi:type="dcterms:W3CDTF">2016-04-19T18:34:00Z</dcterms:modified>
</cp:coreProperties>
</file>