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  <w:r w:rsidR="00276E25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9B4EA6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7D1AAF">
        <w:rPr>
          <w:b/>
        </w:rPr>
        <w:t>4</w:t>
      </w:r>
      <w:r w:rsidR="00A73869">
        <w:rPr>
          <w:b/>
        </w:rPr>
        <w:t>3</w:t>
      </w:r>
      <w:bookmarkStart w:id="0" w:name="_GoBack"/>
      <w:bookmarkEnd w:id="0"/>
      <w:r w:rsidR="008F1C3F">
        <w:rPr>
          <w:b/>
        </w:rPr>
        <w:t>-2016</w:t>
      </w:r>
      <w:r w:rsidR="00E12273" w:rsidRPr="00F57FD2">
        <w:tab/>
      </w:r>
    </w:p>
    <w:p w:rsidR="003563B1" w:rsidRDefault="00E12273" w:rsidP="009575F6">
      <w:pPr>
        <w:ind w:left="2832" w:firstLine="708"/>
        <w:jc w:val="both"/>
        <w:outlineLvl w:val="0"/>
      </w:pPr>
      <w:r w:rsidRPr="00F57FD2">
        <w:tab/>
      </w:r>
    </w:p>
    <w:p w:rsidR="00A80BC7" w:rsidRPr="00F57FD2" w:rsidRDefault="00A80BC7" w:rsidP="00E12273">
      <w:pPr>
        <w:jc w:val="both"/>
      </w:pPr>
    </w:p>
    <w:p w:rsidR="00B82638" w:rsidRPr="00D97659" w:rsidRDefault="00502632" w:rsidP="00B82638">
      <w:pPr>
        <w:jc w:val="both"/>
        <w:rPr>
          <w:rFonts w:ascii="Arial" w:hAnsi="Arial" w:cs="Arial"/>
        </w:rPr>
      </w:pPr>
      <w:r w:rsidRPr="00D97659">
        <w:rPr>
          <w:rFonts w:ascii="Arial" w:hAnsi="Arial" w:cs="Arial"/>
          <w:b/>
        </w:rPr>
        <w:t>O MUNICÍPIO DE JARI</w:t>
      </w:r>
      <w:r w:rsidRPr="00D97659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Pr="00D97659">
        <w:rPr>
          <w:rFonts w:ascii="Arial" w:hAnsi="Arial" w:cs="Arial"/>
          <w:b/>
        </w:rPr>
        <w:t>JESUS AUGUSTO DOS SANTOS OLIVEIRA</w:t>
      </w:r>
      <w:r w:rsidRPr="00D97659">
        <w:rPr>
          <w:rFonts w:ascii="Arial" w:hAnsi="Arial" w:cs="Arial"/>
        </w:rPr>
        <w:t>, brasileiro, casado, agropecuarista, residente e domiciliado em Jari – RS, na Localidade de Rincão de Santo Antonio, s/n.º, portador do CPF n.º 777652570-72 e CI n.º 1049026501 a seguir denominada contratante , e a Empresa</w:t>
      </w:r>
      <w:r w:rsidRPr="00D97659">
        <w:rPr>
          <w:rFonts w:ascii="Arial" w:hAnsi="Arial" w:cs="Arial"/>
          <w:b/>
        </w:rPr>
        <w:t xml:space="preserve"> </w:t>
      </w:r>
      <w:r w:rsidR="00465FB1" w:rsidRPr="00D97659">
        <w:rPr>
          <w:rFonts w:ascii="Arial" w:hAnsi="Arial" w:cs="Arial"/>
          <w:b/>
        </w:rPr>
        <w:t>UGLIONE COMÉRCIO DE VEÍCULOS LTDA</w:t>
      </w:r>
      <w:r w:rsidRPr="00D97659">
        <w:rPr>
          <w:rFonts w:ascii="Arial" w:hAnsi="Arial" w:cs="Arial"/>
        </w:rPr>
        <w:t xml:space="preserve">,  inscrita no CNPJ/MF sob o n° </w:t>
      </w:r>
      <w:r w:rsidR="00465FB1" w:rsidRPr="00D97659">
        <w:rPr>
          <w:rFonts w:ascii="Arial" w:hAnsi="Arial" w:cs="Arial"/>
        </w:rPr>
        <w:t>95.591.939/0001-84</w:t>
      </w:r>
      <w:r w:rsidRPr="00D97659">
        <w:rPr>
          <w:rFonts w:ascii="Arial" w:hAnsi="Arial" w:cs="Arial"/>
        </w:rPr>
        <w:t xml:space="preserve"> pessoa jurídica de direito privado, sito </w:t>
      </w:r>
      <w:r w:rsidR="00465FB1" w:rsidRPr="00D97659">
        <w:rPr>
          <w:rFonts w:ascii="Arial" w:hAnsi="Arial" w:cs="Arial"/>
        </w:rPr>
        <w:t xml:space="preserve">AV </w:t>
      </w:r>
      <w:proofErr w:type="spellStart"/>
      <w:r w:rsidR="00465FB1" w:rsidRPr="00D97659">
        <w:rPr>
          <w:rFonts w:ascii="Arial" w:hAnsi="Arial" w:cs="Arial"/>
        </w:rPr>
        <w:t>Angelo</w:t>
      </w:r>
      <w:proofErr w:type="spellEnd"/>
      <w:r w:rsidR="00465FB1" w:rsidRPr="00D97659">
        <w:rPr>
          <w:rFonts w:ascii="Arial" w:hAnsi="Arial" w:cs="Arial"/>
        </w:rPr>
        <w:t xml:space="preserve"> </w:t>
      </w:r>
      <w:proofErr w:type="spellStart"/>
      <w:r w:rsidR="00465FB1" w:rsidRPr="00D97659">
        <w:rPr>
          <w:rFonts w:ascii="Arial" w:hAnsi="Arial" w:cs="Arial"/>
        </w:rPr>
        <w:t>Bolson</w:t>
      </w:r>
      <w:proofErr w:type="spellEnd"/>
      <w:r w:rsidR="00465FB1" w:rsidRPr="00D97659">
        <w:rPr>
          <w:rFonts w:ascii="Arial" w:hAnsi="Arial" w:cs="Arial"/>
        </w:rPr>
        <w:t xml:space="preserve"> 1445</w:t>
      </w:r>
      <w:r w:rsidRPr="00D97659">
        <w:rPr>
          <w:rFonts w:ascii="Arial" w:hAnsi="Arial" w:cs="Arial"/>
        </w:rPr>
        <w:t xml:space="preserve">,  cidade de  </w:t>
      </w:r>
      <w:r w:rsidR="00685E3C" w:rsidRPr="00D97659">
        <w:rPr>
          <w:rFonts w:ascii="Arial" w:hAnsi="Arial" w:cs="Arial"/>
        </w:rPr>
        <w:t>Santa Maria</w:t>
      </w:r>
      <w:r w:rsidR="002C418B" w:rsidRPr="00D97659">
        <w:rPr>
          <w:rFonts w:ascii="Arial" w:hAnsi="Arial" w:cs="Arial"/>
        </w:rPr>
        <w:t xml:space="preserve"> </w:t>
      </w:r>
      <w:r w:rsidR="002B2B3D" w:rsidRPr="00D97659">
        <w:rPr>
          <w:rFonts w:ascii="Arial" w:hAnsi="Arial" w:cs="Arial"/>
        </w:rPr>
        <w:t xml:space="preserve"> </w:t>
      </w:r>
      <w:r w:rsidR="00A77F7C" w:rsidRPr="00D97659">
        <w:rPr>
          <w:rFonts w:ascii="Arial" w:hAnsi="Arial" w:cs="Arial"/>
        </w:rPr>
        <w:t xml:space="preserve"> RS, neste ato representada por s</w:t>
      </w:r>
      <w:r w:rsidR="002B2B3D" w:rsidRPr="00D97659">
        <w:rPr>
          <w:rFonts w:ascii="Arial" w:hAnsi="Arial" w:cs="Arial"/>
        </w:rPr>
        <w:t>eu</w:t>
      </w:r>
      <w:r w:rsidR="00A77F7C" w:rsidRPr="00D97659">
        <w:rPr>
          <w:rFonts w:ascii="Arial" w:hAnsi="Arial" w:cs="Arial"/>
        </w:rPr>
        <w:t xml:space="preserve"> </w:t>
      </w:r>
      <w:r w:rsidRPr="00D97659">
        <w:rPr>
          <w:rFonts w:ascii="Arial" w:hAnsi="Arial" w:cs="Arial"/>
        </w:rPr>
        <w:t xml:space="preserve"> </w:t>
      </w:r>
      <w:r w:rsidR="002B2B3D" w:rsidRPr="00D97659">
        <w:rPr>
          <w:rFonts w:ascii="Arial" w:hAnsi="Arial" w:cs="Arial"/>
        </w:rPr>
        <w:t>representante</w:t>
      </w:r>
      <w:r w:rsidRPr="00D97659">
        <w:rPr>
          <w:rFonts w:ascii="Arial" w:hAnsi="Arial" w:cs="Arial"/>
        </w:rPr>
        <w:t xml:space="preserve"> , senhor </w:t>
      </w:r>
      <w:r w:rsidR="00465FB1" w:rsidRPr="00D97659">
        <w:rPr>
          <w:rFonts w:ascii="Arial" w:hAnsi="Arial" w:cs="Arial"/>
        </w:rPr>
        <w:t>José Antônio Pereira Saccol</w:t>
      </w:r>
      <w:r w:rsidRPr="00D97659">
        <w:rPr>
          <w:rFonts w:ascii="Arial" w:hAnsi="Arial" w:cs="Arial"/>
          <w:b/>
        </w:rPr>
        <w:t xml:space="preserve"> </w:t>
      </w:r>
      <w:r w:rsidRPr="00D97659">
        <w:rPr>
          <w:rFonts w:ascii="Arial" w:hAnsi="Arial" w:cs="Arial"/>
        </w:rPr>
        <w:t xml:space="preserve">portador do CPF nº </w:t>
      </w:r>
      <w:r w:rsidR="00465FB1" w:rsidRPr="00D97659">
        <w:rPr>
          <w:rFonts w:ascii="Arial" w:hAnsi="Arial" w:cs="Arial"/>
        </w:rPr>
        <w:t>323.535.290-20</w:t>
      </w:r>
      <w:r w:rsidRPr="00D97659">
        <w:rPr>
          <w:rFonts w:ascii="Arial" w:hAnsi="Arial" w:cs="Arial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Pr="00D97659">
        <w:rPr>
          <w:rFonts w:ascii="Arial" w:hAnsi="Arial" w:cs="Arial"/>
          <w:b/>
        </w:rPr>
        <w:t>Pregão Presencial  Nr. 1</w:t>
      </w:r>
      <w:r w:rsidR="00F26BDB" w:rsidRPr="00D97659">
        <w:rPr>
          <w:rFonts w:ascii="Arial" w:hAnsi="Arial" w:cs="Arial"/>
          <w:b/>
        </w:rPr>
        <w:t>4</w:t>
      </w:r>
      <w:r w:rsidRPr="00D97659">
        <w:rPr>
          <w:rFonts w:ascii="Arial" w:hAnsi="Arial" w:cs="Arial"/>
          <w:b/>
        </w:rPr>
        <w:t>-2016</w:t>
      </w:r>
      <w:r w:rsidRPr="00D97659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CB74F1" w:rsidRDefault="00CB74F1" w:rsidP="00B82638">
      <w:pPr>
        <w:jc w:val="both"/>
        <w:rPr>
          <w:rFonts w:ascii="Arial" w:hAnsi="Arial" w:cs="Arial"/>
          <w:sz w:val="20"/>
          <w:szCs w:val="2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CLÁUSULA PRIMEIRA: DO OBJETO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ITEM 01 - AQUISIÇÃO DE 01 VEÍCULO PARA SER USADO</w:t>
      </w:r>
      <w:r w:rsidR="0028433B">
        <w:rPr>
          <w:rFonts w:ascii="Arial" w:hAnsi="Arial" w:cs="Arial"/>
          <w:b/>
          <w:bCs/>
          <w:color w:val="000000"/>
        </w:rPr>
        <w:t xml:space="preserve"> NA SECRETÁRIA DA ADMINISTRAÇÃO</w:t>
      </w:r>
      <w:r>
        <w:rPr>
          <w:rFonts w:ascii="Arial" w:hAnsi="Arial" w:cs="Arial"/>
          <w:b/>
          <w:bCs/>
          <w:color w:val="000000"/>
        </w:rPr>
        <w:t>.</w:t>
      </w:r>
    </w:p>
    <w:p w:rsidR="00770F41" w:rsidRDefault="00770F41" w:rsidP="00A775A8">
      <w:pPr>
        <w:jc w:val="both"/>
        <w:rPr>
          <w:rFonts w:ascii="Arial" w:hAnsi="Arial" w:cs="Arial"/>
          <w:b/>
          <w:bCs/>
          <w:color w:val="000000"/>
        </w:rPr>
      </w:pPr>
    </w:p>
    <w:p w:rsidR="00770F41" w:rsidRDefault="00770F41" w:rsidP="00770F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01 Veículo 0 Km, </w:t>
      </w:r>
      <w:r w:rsidR="00CB74F1">
        <w:rPr>
          <w:rFonts w:ascii="Arial" w:hAnsi="Arial" w:cs="Arial"/>
        </w:rPr>
        <w:t>motor</w:t>
      </w:r>
      <w:r>
        <w:rPr>
          <w:rFonts w:ascii="Arial" w:hAnsi="Arial" w:cs="Arial"/>
        </w:rPr>
        <w:t xml:space="preserve"> 1.0,  04 portas na cor branca, ano e modelo 2016, capacidade  de </w:t>
      </w:r>
      <w:r w:rsidR="004905E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0 </w:t>
      </w:r>
      <w:proofErr w:type="spellStart"/>
      <w:r>
        <w:rPr>
          <w:rFonts w:ascii="Arial" w:hAnsi="Arial" w:cs="Arial"/>
        </w:rPr>
        <w:t>cv</w:t>
      </w:r>
      <w:proofErr w:type="spellEnd"/>
      <w:r>
        <w:rPr>
          <w:rFonts w:ascii="Arial" w:hAnsi="Arial" w:cs="Arial"/>
        </w:rPr>
        <w:t>, movido a gasolina e ou biocombustível, capacidade do tanque de no mínimo 50 litros, 5 marchas a frente e 01 a ré, pneus</w:t>
      </w:r>
      <w:r w:rsidR="00A45E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aro 14 </w:t>
      </w:r>
      <w:r w:rsidR="00A45EE5">
        <w:rPr>
          <w:rFonts w:ascii="Arial" w:hAnsi="Arial" w:cs="Arial"/>
        </w:rPr>
        <w:t>185</w:t>
      </w:r>
      <w:r>
        <w:rPr>
          <w:rFonts w:ascii="Arial" w:hAnsi="Arial" w:cs="Arial"/>
        </w:rPr>
        <w:t xml:space="preserve">/70, aparelho com rádio AM e FM, entrada de USB, e </w:t>
      </w:r>
      <w:proofErr w:type="spellStart"/>
      <w:r>
        <w:rPr>
          <w:rFonts w:ascii="Arial" w:hAnsi="Arial" w:cs="Arial"/>
        </w:rPr>
        <w:t>auto-falantes</w:t>
      </w:r>
      <w:proofErr w:type="spellEnd"/>
      <w:r>
        <w:rPr>
          <w:rFonts w:ascii="Arial" w:hAnsi="Arial" w:cs="Arial"/>
        </w:rPr>
        <w:t xml:space="preserve"> instalados, capacidade para 05 passageiros, apoio de cabeça para bancos dianteiros, cinto de segurança dianteiros retrateis e cintos de segurança traseiros fixos de três pontos, retrovisor interno dia e noite, </w:t>
      </w:r>
      <w:proofErr w:type="spellStart"/>
      <w:r>
        <w:rPr>
          <w:rFonts w:ascii="Arial" w:hAnsi="Arial" w:cs="Arial"/>
        </w:rPr>
        <w:t>odometro</w:t>
      </w:r>
      <w:proofErr w:type="spellEnd"/>
      <w:r>
        <w:rPr>
          <w:rFonts w:ascii="Arial" w:hAnsi="Arial" w:cs="Arial"/>
        </w:rPr>
        <w:t xml:space="preserve"> digital e luz de teto com interruptor, ar condicionado de fábrica, direção hidráulica ou Elétrica, </w:t>
      </w:r>
      <w:proofErr w:type="spellStart"/>
      <w:r>
        <w:rPr>
          <w:rFonts w:ascii="Arial" w:hAnsi="Arial" w:cs="Arial"/>
        </w:rPr>
        <w:t>insulfime</w:t>
      </w:r>
      <w:proofErr w:type="spellEnd"/>
      <w:r>
        <w:rPr>
          <w:rFonts w:ascii="Arial" w:hAnsi="Arial" w:cs="Arial"/>
        </w:rPr>
        <w:t xml:space="preserve"> nos vidros laterais e traseiro conforme resolução nº 254/2007 do CONTRAN, protetor de Carter, tapetes, pneus reserva, extintor de incêndio, macaco e demais equipamentos exigidos por lei (9503/97).</w:t>
      </w:r>
    </w:p>
    <w:p w:rsidR="00770F41" w:rsidRDefault="00770F41" w:rsidP="00770F41">
      <w:pPr>
        <w:jc w:val="both"/>
        <w:rPr>
          <w:rFonts w:ascii="Arial" w:hAnsi="Arial" w:cs="Arial"/>
        </w:rPr>
      </w:pPr>
    </w:p>
    <w:p w:rsidR="00770F41" w:rsidRDefault="00770F41" w:rsidP="00770F41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 VEICULO DEVE SER ENTREGUE EMPLACADO EM NOME DA PREFEITURA MUNICIPAL DE JARI.</w:t>
      </w:r>
    </w:p>
    <w:p w:rsidR="00770F41" w:rsidRDefault="00770F41" w:rsidP="00770F41">
      <w:pPr>
        <w:jc w:val="both"/>
        <w:rPr>
          <w:rFonts w:ascii="Arial" w:hAnsi="Arial" w:cs="Arial"/>
        </w:rPr>
      </w:pPr>
    </w:p>
    <w:p w:rsidR="00770F41" w:rsidRDefault="00770F41" w:rsidP="00770F41">
      <w:pPr>
        <w:jc w:val="both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9"/>
        <w:gridCol w:w="1465"/>
        <w:gridCol w:w="825"/>
        <w:gridCol w:w="1646"/>
        <w:gridCol w:w="1683"/>
        <w:gridCol w:w="1531"/>
        <w:gridCol w:w="1643"/>
      </w:tblGrid>
      <w:tr w:rsidR="00DE2E1B" w:rsidTr="00716133">
        <w:tc>
          <w:tcPr>
            <w:tcW w:w="810" w:type="dxa"/>
            <w:tcBorders>
              <w:right w:val="single" w:sz="4" w:space="0" w:color="auto"/>
            </w:tcBorders>
            <w:hideMark/>
          </w:tcPr>
          <w:p w:rsidR="00770F41" w:rsidRDefault="00770F41" w:rsidP="0071613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ITEM</w:t>
            </w:r>
          </w:p>
        </w:tc>
        <w:tc>
          <w:tcPr>
            <w:tcW w:w="1753" w:type="dxa"/>
            <w:tcBorders>
              <w:left w:val="single" w:sz="4" w:space="0" w:color="auto"/>
            </w:tcBorders>
          </w:tcPr>
          <w:p w:rsidR="00770F41" w:rsidRDefault="00770F41" w:rsidP="0071613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7" w:type="dxa"/>
            <w:hideMark/>
          </w:tcPr>
          <w:p w:rsidR="00770F41" w:rsidRDefault="00770F41" w:rsidP="0071613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</w:t>
            </w:r>
          </w:p>
        </w:tc>
        <w:tc>
          <w:tcPr>
            <w:tcW w:w="1650" w:type="dxa"/>
            <w:hideMark/>
          </w:tcPr>
          <w:p w:rsidR="00770F41" w:rsidRDefault="00770F41" w:rsidP="0071613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DESCRIÇÃO</w:t>
            </w:r>
          </w:p>
        </w:tc>
        <w:tc>
          <w:tcPr>
            <w:tcW w:w="1119" w:type="dxa"/>
            <w:hideMark/>
          </w:tcPr>
          <w:p w:rsidR="00770F41" w:rsidRDefault="00770F41" w:rsidP="0071613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MARCA</w:t>
            </w:r>
          </w:p>
        </w:tc>
        <w:tc>
          <w:tcPr>
            <w:tcW w:w="1779" w:type="dxa"/>
            <w:hideMark/>
          </w:tcPr>
          <w:p w:rsidR="00770F41" w:rsidRDefault="00770F41" w:rsidP="0071613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 UNITÁRIO</w:t>
            </w:r>
          </w:p>
        </w:tc>
        <w:tc>
          <w:tcPr>
            <w:tcW w:w="2172" w:type="dxa"/>
            <w:hideMark/>
          </w:tcPr>
          <w:p w:rsidR="00770F41" w:rsidRDefault="00770F41" w:rsidP="0071613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 TOTAL.</w:t>
            </w:r>
          </w:p>
        </w:tc>
      </w:tr>
      <w:tr w:rsidR="00DE2E1B" w:rsidTr="00716133">
        <w:tc>
          <w:tcPr>
            <w:tcW w:w="810" w:type="dxa"/>
            <w:tcBorders>
              <w:right w:val="single" w:sz="4" w:space="0" w:color="auto"/>
            </w:tcBorders>
            <w:hideMark/>
          </w:tcPr>
          <w:p w:rsidR="00770F41" w:rsidRPr="00544B31" w:rsidRDefault="00770F41" w:rsidP="00716133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44B3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753" w:type="dxa"/>
            <w:tcBorders>
              <w:left w:val="single" w:sz="4" w:space="0" w:color="auto"/>
            </w:tcBorders>
            <w:hideMark/>
          </w:tcPr>
          <w:p w:rsidR="00770F41" w:rsidRPr="00544B31" w:rsidRDefault="00770F41" w:rsidP="00716133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44B31">
              <w:rPr>
                <w:rFonts w:ascii="Arial" w:hAnsi="Arial" w:cs="Arial"/>
                <w:color w:val="000000"/>
              </w:rPr>
              <w:t>VEICULO 0 KM</w:t>
            </w:r>
          </w:p>
        </w:tc>
        <w:tc>
          <w:tcPr>
            <w:tcW w:w="857" w:type="dxa"/>
            <w:hideMark/>
          </w:tcPr>
          <w:p w:rsidR="00770F41" w:rsidRPr="00544B31" w:rsidRDefault="00770F41" w:rsidP="00716133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544B31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50" w:type="dxa"/>
            <w:vAlign w:val="bottom"/>
          </w:tcPr>
          <w:p w:rsidR="00770F41" w:rsidRPr="00544B31" w:rsidRDefault="001B6270" w:rsidP="00716133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VEICULO NOVO</w:t>
            </w:r>
            <w:r w:rsidR="00DE2E1B">
              <w:rPr>
                <w:rFonts w:ascii="Arial" w:hAnsi="Arial" w:cs="Arial"/>
                <w:color w:val="000000"/>
              </w:rPr>
              <w:t xml:space="preserve"> ONIX</w:t>
            </w:r>
          </w:p>
        </w:tc>
        <w:tc>
          <w:tcPr>
            <w:tcW w:w="1119" w:type="dxa"/>
          </w:tcPr>
          <w:p w:rsidR="00770F41" w:rsidRPr="00544B31" w:rsidRDefault="00DE2E1B" w:rsidP="00716133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CHEVROLET</w:t>
            </w:r>
          </w:p>
        </w:tc>
        <w:tc>
          <w:tcPr>
            <w:tcW w:w="1779" w:type="dxa"/>
            <w:hideMark/>
          </w:tcPr>
          <w:p w:rsidR="00770F41" w:rsidRPr="00544B31" w:rsidRDefault="00770F41" w:rsidP="00DE2E1B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544B31">
              <w:rPr>
                <w:rFonts w:ascii="Arial" w:hAnsi="Arial" w:cs="Arial"/>
                <w:b/>
                <w:color w:val="000000"/>
              </w:rPr>
              <w:t xml:space="preserve">R$ </w:t>
            </w:r>
            <w:r w:rsidR="00DE2E1B">
              <w:rPr>
                <w:rFonts w:ascii="Arial" w:hAnsi="Arial" w:cs="Arial"/>
                <w:b/>
                <w:color w:val="000000"/>
              </w:rPr>
              <w:t>40.500,00</w:t>
            </w:r>
          </w:p>
        </w:tc>
        <w:tc>
          <w:tcPr>
            <w:tcW w:w="2172" w:type="dxa"/>
            <w:hideMark/>
          </w:tcPr>
          <w:p w:rsidR="00770F41" w:rsidRPr="00544B31" w:rsidRDefault="00770F41" w:rsidP="00DE2E1B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544B31">
              <w:rPr>
                <w:rFonts w:ascii="Arial" w:hAnsi="Arial" w:cs="Arial"/>
                <w:b/>
                <w:color w:val="000000"/>
              </w:rPr>
              <w:t xml:space="preserve">R$ </w:t>
            </w:r>
            <w:r w:rsidR="00DE2E1B">
              <w:rPr>
                <w:rFonts w:ascii="Arial" w:hAnsi="Arial" w:cs="Arial"/>
                <w:b/>
                <w:color w:val="000000"/>
              </w:rPr>
              <w:t>40.500,00</w:t>
            </w:r>
          </w:p>
        </w:tc>
      </w:tr>
    </w:tbl>
    <w:p w:rsidR="00770F41" w:rsidRDefault="00770F41" w:rsidP="00A775A8">
      <w:pPr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000000"/>
        </w:rPr>
        <w:tab/>
      </w:r>
    </w:p>
    <w:p w:rsidR="00A775A8" w:rsidRDefault="00A775A8" w:rsidP="00A775A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02 - CLÁUSULA SEGUNDA: DO PREÇO</w:t>
      </w:r>
      <w:r>
        <w:rPr>
          <w:rFonts w:ascii="Arial" w:hAnsi="Arial" w:cs="Arial"/>
          <w:b/>
          <w:bCs/>
          <w:color w:val="000000"/>
        </w:rPr>
        <w:tab/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O valor total dos objetos ora adquiridos é de R$</w:t>
      </w:r>
      <w:r w:rsidR="001B6270">
        <w:rPr>
          <w:rFonts w:ascii="Arial" w:hAnsi="Arial" w:cs="Arial"/>
          <w:color w:val="000000"/>
        </w:rPr>
        <w:t xml:space="preserve"> </w:t>
      </w:r>
      <w:r w:rsidR="001B6270" w:rsidRPr="001B6270">
        <w:rPr>
          <w:rFonts w:ascii="Arial" w:hAnsi="Arial" w:cs="Arial"/>
          <w:b/>
          <w:color w:val="000000"/>
        </w:rPr>
        <w:t>40.500,00</w:t>
      </w:r>
      <w:r w:rsidR="001B6270">
        <w:rPr>
          <w:rFonts w:ascii="Arial" w:hAnsi="Arial" w:cs="Arial"/>
          <w:color w:val="000000"/>
        </w:rPr>
        <w:t xml:space="preserve"> (quarenta mil e quinhentos reais</w:t>
      </w:r>
      <w:r>
        <w:rPr>
          <w:rFonts w:ascii="Arial" w:hAnsi="Arial" w:cs="Arial"/>
          <w:color w:val="000000"/>
        </w:rPr>
        <w:t xml:space="preserve">) 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a)  O pagamento será efetuado em até 10 (dez) dias corridos após a entrega do OBJETO, mediante a apresentação da Nota Fiscal, isenta de erros e devidamente liberada pelo Setor Competente.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c)</w:t>
      </w:r>
      <w:r>
        <w:rPr>
          <w:rFonts w:ascii="Arial" w:hAnsi="Arial" w:cs="Arial"/>
          <w:b/>
          <w:color w:val="00000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</w:rPr>
        <w:t>sicredi</w:t>
      </w:r>
      <w:proofErr w:type="spellEnd"/>
      <w:r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 pagamento devidos pela administração.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04-CLÁUSULA QUARTA: DO PRAZO, FORMA E LOCAL DE ENTREGA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4.1 - O prazo de entrega </w:t>
      </w:r>
      <w:r>
        <w:rPr>
          <w:rFonts w:ascii="Arial" w:hAnsi="Arial" w:cs="Arial"/>
          <w:b/>
          <w:color w:val="000000"/>
        </w:rPr>
        <w:t>do objeto será de no máximo 30</w:t>
      </w:r>
      <w:r>
        <w:rPr>
          <w:rFonts w:ascii="Arial" w:hAnsi="Arial" w:cs="Arial"/>
          <w:b/>
          <w:color w:val="FF0000"/>
        </w:rPr>
        <w:t xml:space="preserve"> </w:t>
      </w:r>
      <w:r>
        <w:rPr>
          <w:rFonts w:ascii="Arial" w:hAnsi="Arial" w:cs="Arial"/>
          <w:b/>
          <w:color w:val="000000"/>
        </w:rPr>
        <w:t>(trinta) dias corridos</w:t>
      </w:r>
      <w:r>
        <w:rPr>
          <w:rFonts w:ascii="Arial" w:hAnsi="Arial" w:cs="Arial"/>
          <w:color w:val="000000"/>
        </w:rPr>
        <w:t>, a partir do recebimento da Nota de Empenho via fax, o mesmo deverá ser entregue na sede da contratante, na Rua Barão do Triunfo 193, sem ônus para o Município.</w:t>
      </w:r>
    </w:p>
    <w:p w:rsidR="00A775A8" w:rsidRDefault="00A775A8" w:rsidP="00A775A8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4.8 - A empresa deverá informar a conta bancária para depósito no Banrisul ou no </w:t>
      </w:r>
      <w:proofErr w:type="spellStart"/>
      <w:r>
        <w:rPr>
          <w:rFonts w:ascii="Arial" w:hAnsi="Arial" w:cs="Arial"/>
          <w:color w:val="000000"/>
        </w:rPr>
        <w:t>Bansicredi</w:t>
      </w:r>
      <w:proofErr w:type="spellEnd"/>
      <w:r>
        <w:rPr>
          <w:rFonts w:ascii="Arial" w:hAnsi="Arial" w:cs="Arial"/>
          <w:color w:val="000000"/>
        </w:rPr>
        <w:t xml:space="preserve">, ou ainda emitir boleto no valor da nota fiscal eletrônica. 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05-CLÁUSULA QUINTA: DAS OBRIGAÇÕES 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O Contratante deverá: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5.1. Fornece o objeto desta licitação nas especificações contidas neste edital.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5.2. Pagar todos os tributos que incidam ou venham a incidir, direta ou indiretamente, sobre os produtos licitados.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5.3. Manter, durante a execução do contrato, as mesmas condições de habilitação.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5.5. Fornece o objeto licitado, no preço, prazo e forma estipulados na proposta.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5.6. Fornece os serviços dentro dos padrões exigidos neste edital.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06- CLÁUSULA SEXTA: DA ISENÇÃO DE DESPESAS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07-CLÁUSULA SÉTIMA: DAS SANÇÕES ADMINISTRATIVAS</w:t>
      </w:r>
    </w:p>
    <w:p w:rsidR="00A775A8" w:rsidRDefault="00A775A8" w:rsidP="00A775A8">
      <w:pPr>
        <w:pStyle w:val="NormalWeb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A775A8" w:rsidRDefault="00A775A8" w:rsidP="00A775A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a) advertência; </w:t>
      </w:r>
    </w:p>
    <w:p w:rsidR="00A775A8" w:rsidRDefault="00A775A8" w:rsidP="00A775A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 b) multa de 1%(um por cento) sobre o valor total do contrato por dia de atraso, limitado está a 07 (sete) dias, após o qual será considerada inexecução contratual;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f)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7-2. As penalidades serão registradas no cadastro da contratada, quando for o caso.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7-4. Os valores das multas aplicadas previstas nos subitens acima poderão ser descontados dos pagamentos devidos pela Administração.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08-CLÁUSULA OITAVA: DA RESCISÃO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</w:t>
      </w:r>
      <w:proofErr w:type="gramEnd"/>
      <w:r>
        <w:rPr>
          <w:rFonts w:ascii="Arial" w:hAnsi="Arial" w:cs="Arial"/>
          <w:color w:val="000000"/>
        </w:rPr>
        <w:t>). Poderá o presente Contrato ser rescindido nos casos e formas expressos nos artigos 77, 78 e 79 e 80 da Lei 8.666/93.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A inexecução total ou parcial do contrato enseja a sua rescisão, com as consequências contratuais e previstas em Lei.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color w:val="000000"/>
        </w:rPr>
        <w:t>c</w:t>
      </w:r>
      <w:proofErr w:type="gramEnd"/>
      <w:r>
        <w:rPr>
          <w:rFonts w:ascii="Arial" w:hAnsi="Arial" w:cs="Arial"/>
          <w:color w:val="000000"/>
        </w:rPr>
        <w:t xml:space="preserve">). Também constituem motivo de rescisão do contrato o não cumprimento das cláusulas </w:t>
      </w:r>
      <w:r>
        <w:rPr>
          <w:rFonts w:ascii="Arial" w:hAnsi="Arial" w:cs="Arial"/>
          <w:color w:val="000000"/>
        </w:rPr>
        <w:lastRenderedPageBreak/>
        <w:t>contratuais e de prazos, a lentidão do cumprimento do serviço, bem como de seu fornecimento nos prazos estipulados, a paralisação do serviço sem justa causa, razões de interesse público.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</w:t>
      </w:r>
      <w:proofErr w:type="gramEnd"/>
      <w:r>
        <w:rPr>
          <w:rFonts w:ascii="Arial" w:hAnsi="Arial" w:cs="Arial"/>
          <w:color w:val="00000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PARÀGRAFO ÚNICO:</w:t>
      </w:r>
      <w:r>
        <w:rPr>
          <w:rFonts w:ascii="Arial" w:hAnsi="Arial" w:cs="Arial"/>
          <w:color w:val="000000"/>
        </w:rPr>
        <w:t xml:space="preserve"> Nenhuma indenização será devida a contratada, em hipótese de rescisão unilateral por parte do Contratante.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09-CLÁUSULA NONA: DA DOTAÇÃO ORÇAMENTÁRIA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A775A8" w:rsidRDefault="00A775A8" w:rsidP="00A775A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ORGÃO 03 – SECRETARIA MUNICIPAL DA ADMINISTRAÇÃO E PLANEJAMENTO</w:t>
      </w:r>
    </w:p>
    <w:p w:rsidR="00A775A8" w:rsidRDefault="00A775A8" w:rsidP="00A775A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Proj</w:t>
      </w:r>
      <w:proofErr w:type="spellEnd"/>
      <w:r>
        <w:rPr>
          <w:rFonts w:ascii="Arial" w:hAnsi="Arial" w:cs="Arial"/>
          <w:b/>
          <w:bCs/>
          <w:color w:val="00000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</w:rPr>
        <w:t>Ativ</w:t>
      </w:r>
      <w:proofErr w:type="spellEnd"/>
      <w:r>
        <w:rPr>
          <w:rFonts w:ascii="Arial" w:hAnsi="Arial" w:cs="Arial"/>
          <w:b/>
          <w:bCs/>
          <w:color w:val="000000"/>
        </w:rPr>
        <w:t xml:space="preserve">: 04.122.0011.1.007 AQUISIÇÃO DE VEICULOS </w:t>
      </w:r>
    </w:p>
    <w:p w:rsidR="00A775A8" w:rsidRDefault="00A775A8" w:rsidP="00A775A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(330) 4.4.90.52.00.00.00.00.1045 Equipamentos e Material Permanente</w:t>
      </w:r>
    </w:p>
    <w:p w:rsidR="00A775A8" w:rsidRDefault="00A775A8" w:rsidP="00A775A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10- CLÁUSULA DÉCIMA: DO ADITIVO E DA SUPRESSÃO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Havendo interesse entre as partes poderão aditiva o presente contrato, nos moldes da Lei n. 8666/93.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Os casos omissos no presente contrato serão regulados pelas normas da Lei 8666/93, Código Civil, Código do Consumidor e suas alterações posteriores.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</w:rPr>
        <w:t>14-2016</w:t>
      </w:r>
      <w:r>
        <w:rPr>
          <w:rFonts w:ascii="Arial" w:hAnsi="Arial" w:cs="Arial"/>
          <w:color w:val="000000"/>
        </w:rPr>
        <w:t>, a proposta do vencedor e à Lei nº 8666/93.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13- CLÁUSULA DÉCIMA TERCEIRA: DA GARANTIA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</w:rPr>
        <w:t>A garantia do objeto será de no mínimo 01 (um) ano</w:t>
      </w:r>
      <w:r>
        <w:rPr>
          <w:rFonts w:ascii="Arial" w:hAnsi="Arial" w:cs="Arial"/>
          <w:color w:val="000000"/>
        </w:rPr>
        <w:t xml:space="preserve"> quanto a vícios oculto ou defeito da coisa, ficando a contratada por todos os encargos decorrentes disso.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14- CLÁUSULA DÉCIMA QUARTA: DA LEGISLAÇÃO APLICÁVEL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instrumento rege-se pelas disposições expressas na Lei n° 8.666, de 21 de junho de 1993, pelos preceitos de direito público, aplicando-se lhe supletivamente, os princípios da Teoria Geral dos Contratos e as disposições de direito privado, bem como o Código de Defesa do Consumidor, em razão da relação de consumo existente no caso em tela.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15- CLÁUSULA DÉCIMA QUINTA- DA VIGÊNCIA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O contrato terá vigência de 06 (seis) meses a partir da assinatura do contrato.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16- CLÁUSULA DÉCIMA SEXTA: DO FORO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Fica eleito o Foro da Comarca de Tupanciretã, para dirimir as questões </w:t>
      </w:r>
      <w:r>
        <w:rPr>
          <w:rFonts w:ascii="Arial" w:hAnsi="Arial" w:cs="Arial"/>
          <w:color w:val="000000"/>
        </w:rPr>
        <w:lastRenderedPageBreak/>
        <w:t>oriundas deste contrato, que não forem resolvidas administrativamente ou por arbitramento, na forma do Código Civil.</w:t>
      </w:r>
    </w:p>
    <w:p w:rsidR="00A775A8" w:rsidRDefault="00A775A8" w:rsidP="00A775A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862FF8" w:rsidRPr="00992EE7" w:rsidRDefault="00986219" w:rsidP="00A775A8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  <w:r>
        <w:rPr>
          <w:rFonts w:ascii="Arial" w:hAnsi="Arial" w:cs="Arial"/>
          <w:color w:val="000000"/>
        </w:rPr>
        <w:t xml:space="preserve">      </w:t>
      </w:r>
      <w:r w:rsidR="00A775A8">
        <w:rPr>
          <w:rFonts w:ascii="Arial" w:hAnsi="Arial" w:cs="Arial"/>
          <w:color w:val="000000"/>
        </w:rPr>
        <w:t>E por estarem justas e contratadas, assinam as partes o presente instrumento em (02) duas vias de igual teor e forma e na presença de 02(duas) testemunhas adiante indicadas.</w:t>
      </w: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0449B7">
        <w:rPr>
          <w:rFonts w:ascii="Arial" w:hAnsi="Arial" w:cs="Arial"/>
        </w:rPr>
        <w:t xml:space="preserve">                     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7D186D">
        <w:rPr>
          <w:rFonts w:ascii="Arial" w:hAnsi="Arial" w:cs="Arial"/>
        </w:rPr>
        <w:t>20</w:t>
      </w:r>
      <w:r w:rsidR="00780259">
        <w:rPr>
          <w:rFonts w:ascii="Arial" w:hAnsi="Arial" w:cs="Arial"/>
        </w:rPr>
        <w:t xml:space="preserve"> de abril</w:t>
      </w:r>
      <w:r w:rsidR="005E7D49" w:rsidRPr="009575F6">
        <w:rPr>
          <w:rFonts w:ascii="Arial" w:hAnsi="Arial" w:cs="Arial"/>
        </w:rPr>
        <w:t xml:space="preserve"> de 2016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0449B7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635793" w:rsidRDefault="00676D74" w:rsidP="00E12273">
      <w:pPr>
        <w:jc w:val="both"/>
        <w:rPr>
          <w:rFonts w:ascii="Arial" w:hAnsi="Arial" w:cs="Arial"/>
          <w:b/>
        </w:rPr>
      </w:pPr>
      <w:r w:rsidRPr="009575F6">
        <w:rPr>
          <w:rFonts w:ascii="Arial" w:hAnsi="Arial" w:cs="Arial"/>
        </w:rPr>
        <w:t xml:space="preserve">JESUS AUGUSTO DOS SANTOS OLIVEIRA </w:t>
      </w:r>
      <w:r w:rsidR="005E50B9" w:rsidRPr="009575F6">
        <w:rPr>
          <w:rFonts w:ascii="Arial" w:hAnsi="Arial" w:cs="Arial"/>
        </w:rPr>
        <w:t xml:space="preserve">  </w:t>
      </w:r>
      <w:r w:rsidR="00681A75">
        <w:rPr>
          <w:rFonts w:ascii="Arial" w:hAnsi="Arial" w:cs="Arial"/>
        </w:rPr>
        <w:t xml:space="preserve">     </w:t>
      </w:r>
      <w:r w:rsidR="00DF0BCD">
        <w:rPr>
          <w:rFonts w:ascii="Arial" w:hAnsi="Arial" w:cs="Arial"/>
        </w:rPr>
        <w:t xml:space="preserve">  </w:t>
      </w:r>
      <w:r w:rsidR="00A10DC7">
        <w:rPr>
          <w:rFonts w:ascii="Arial" w:hAnsi="Arial" w:cs="Arial"/>
          <w:sz w:val="20"/>
          <w:szCs w:val="20"/>
        </w:rPr>
        <w:t>JOSÉ ANTÔNIO PEREIRA SACCOL</w:t>
      </w:r>
    </w:p>
    <w:p w:rsidR="00C340A7" w:rsidRDefault="00E12273" w:rsidP="00E12273">
      <w:pPr>
        <w:jc w:val="both"/>
        <w:rPr>
          <w:rFonts w:ascii="Arial" w:hAnsi="Arial" w:cs="Arial"/>
          <w:b/>
          <w:sz w:val="20"/>
          <w:szCs w:val="20"/>
        </w:rPr>
      </w:pPr>
      <w:r w:rsidRPr="009575F6">
        <w:rPr>
          <w:rFonts w:ascii="Arial" w:hAnsi="Arial" w:cs="Arial"/>
          <w:b/>
        </w:rPr>
        <w:t xml:space="preserve">MUNICIPIO DE </w:t>
      </w:r>
      <w:r w:rsidR="00B64B55">
        <w:rPr>
          <w:rFonts w:ascii="Arial" w:hAnsi="Arial" w:cs="Arial"/>
          <w:b/>
        </w:rPr>
        <w:t xml:space="preserve">  JARI</w:t>
      </w:r>
      <w:r w:rsidR="00681A75">
        <w:rPr>
          <w:rFonts w:ascii="Arial" w:hAnsi="Arial" w:cs="Arial"/>
          <w:b/>
        </w:rPr>
        <w:t xml:space="preserve">                              </w:t>
      </w:r>
      <w:r w:rsidR="00B64B55">
        <w:rPr>
          <w:rFonts w:ascii="Arial" w:hAnsi="Arial" w:cs="Arial"/>
          <w:b/>
        </w:rPr>
        <w:t xml:space="preserve">              </w:t>
      </w:r>
      <w:r w:rsidR="00482F30">
        <w:rPr>
          <w:rFonts w:ascii="Arial" w:hAnsi="Arial" w:cs="Arial"/>
          <w:b/>
        </w:rPr>
        <w:t xml:space="preserve">    </w:t>
      </w:r>
      <w:r w:rsidR="00243C68">
        <w:rPr>
          <w:rFonts w:ascii="Arial" w:hAnsi="Arial" w:cs="Arial"/>
          <w:b/>
          <w:sz w:val="20"/>
          <w:szCs w:val="20"/>
        </w:rPr>
        <w:t>UGLIONE COMÉRCIO DE VEÍCULOS LTDA</w:t>
      </w:r>
    </w:p>
    <w:p w:rsidR="0023462A" w:rsidRDefault="0023462A" w:rsidP="00E12273">
      <w:pPr>
        <w:jc w:val="both"/>
        <w:rPr>
          <w:rFonts w:ascii="Arial" w:hAnsi="Arial" w:cs="Arial"/>
          <w:b/>
          <w:sz w:val="20"/>
          <w:szCs w:val="20"/>
        </w:rPr>
      </w:pPr>
    </w:p>
    <w:p w:rsidR="0023462A" w:rsidRPr="009575F6" w:rsidRDefault="0023462A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proofErr w:type="gramStart"/>
      <w:r w:rsidRPr="009575F6">
        <w:rPr>
          <w:rFonts w:ascii="Arial" w:hAnsi="Arial" w:cs="Arial"/>
        </w:rPr>
        <w:t>TESTEMUNHAS:_</w:t>
      </w:r>
      <w:proofErr w:type="gramEnd"/>
      <w:r w:rsidRPr="009575F6">
        <w:rPr>
          <w:rFonts w:ascii="Arial" w:hAnsi="Arial" w:cs="Arial"/>
        </w:rPr>
        <w:t xml:space="preserve">__________________________    </w:t>
      </w:r>
      <w:r w:rsidR="0098208F">
        <w:rPr>
          <w:rFonts w:ascii="Arial" w:hAnsi="Arial" w:cs="Arial"/>
        </w:rPr>
        <w:t xml:space="preserve">     ___________________________</w:t>
      </w: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A2512"/>
    <w:multiLevelType w:val="hybridMultilevel"/>
    <w:tmpl w:val="9B884288"/>
    <w:lvl w:ilvl="0" w:tplc="0416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DAF25B8"/>
    <w:multiLevelType w:val="hybridMultilevel"/>
    <w:tmpl w:val="541E8AFE"/>
    <w:lvl w:ilvl="0" w:tplc="3816F93E">
      <w:start w:val="1"/>
      <w:numFmt w:val="lowerLetter"/>
      <w:lvlText w:val="%1.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1657C"/>
    <w:rsid w:val="00022B64"/>
    <w:rsid w:val="0002471D"/>
    <w:rsid w:val="000343EE"/>
    <w:rsid w:val="000449B7"/>
    <w:rsid w:val="00044BF6"/>
    <w:rsid w:val="000472A6"/>
    <w:rsid w:val="00057DC7"/>
    <w:rsid w:val="0006313D"/>
    <w:rsid w:val="00075161"/>
    <w:rsid w:val="000846AC"/>
    <w:rsid w:val="00094F88"/>
    <w:rsid w:val="000A7B5C"/>
    <w:rsid w:val="000B100C"/>
    <w:rsid w:val="000B2038"/>
    <w:rsid w:val="000B56BA"/>
    <w:rsid w:val="000B5F11"/>
    <w:rsid w:val="000C04CC"/>
    <w:rsid w:val="000C723C"/>
    <w:rsid w:val="0011122C"/>
    <w:rsid w:val="00112455"/>
    <w:rsid w:val="00117F93"/>
    <w:rsid w:val="001256DA"/>
    <w:rsid w:val="001332FD"/>
    <w:rsid w:val="00136D22"/>
    <w:rsid w:val="00144C94"/>
    <w:rsid w:val="001461EA"/>
    <w:rsid w:val="00154155"/>
    <w:rsid w:val="00173F10"/>
    <w:rsid w:val="001918A9"/>
    <w:rsid w:val="0019732A"/>
    <w:rsid w:val="001A32F2"/>
    <w:rsid w:val="001A41C0"/>
    <w:rsid w:val="001A63C5"/>
    <w:rsid w:val="001A6C05"/>
    <w:rsid w:val="001A7885"/>
    <w:rsid w:val="001B5712"/>
    <w:rsid w:val="001B6270"/>
    <w:rsid w:val="001C3BD3"/>
    <w:rsid w:val="001C5AA3"/>
    <w:rsid w:val="001C7346"/>
    <w:rsid w:val="001D016F"/>
    <w:rsid w:val="001D23FC"/>
    <w:rsid w:val="001E0D4A"/>
    <w:rsid w:val="00203EC5"/>
    <w:rsid w:val="00216E31"/>
    <w:rsid w:val="0022635F"/>
    <w:rsid w:val="0023462A"/>
    <w:rsid w:val="0023627E"/>
    <w:rsid w:val="00236636"/>
    <w:rsid w:val="00236AC4"/>
    <w:rsid w:val="00236D5E"/>
    <w:rsid w:val="002408FC"/>
    <w:rsid w:val="00243C68"/>
    <w:rsid w:val="00260968"/>
    <w:rsid w:val="00260A83"/>
    <w:rsid w:val="00264FE6"/>
    <w:rsid w:val="002658F4"/>
    <w:rsid w:val="00266196"/>
    <w:rsid w:val="00276E25"/>
    <w:rsid w:val="0028433B"/>
    <w:rsid w:val="00294BD0"/>
    <w:rsid w:val="002A2B1B"/>
    <w:rsid w:val="002B1374"/>
    <w:rsid w:val="002B2B3D"/>
    <w:rsid w:val="002B7B0F"/>
    <w:rsid w:val="002C418B"/>
    <w:rsid w:val="002C73BD"/>
    <w:rsid w:val="002D1952"/>
    <w:rsid w:val="002D2CF7"/>
    <w:rsid w:val="002E35ED"/>
    <w:rsid w:val="002F50D0"/>
    <w:rsid w:val="002F5352"/>
    <w:rsid w:val="002F6245"/>
    <w:rsid w:val="002F7658"/>
    <w:rsid w:val="00333FA0"/>
    <w:rsid w:val="00341A4B"/>
    <w:rsid w:val="003442FF"/>
    <w:rsid w:val="003532F9"/>
    <w:rsid w:val="00353FDF"/>
    <w:rsid w:val="00354E93"/>
    <w:rsid w:val="003563B1"/>
    <w:rsid w:val="003703B2"/>
    <w:rsid w:val="0037269F"/>
    <w:rsid w:val="0038506F"/>
    <w:rsid w:val="0039144C"/>
    <w:rsid w:val="00394234"/>
    <w:rsid w:val="003A1095"/>
    <w:rsid w:val="003B1607"/>
    <w:rsid w:val="003B6A78"/>
    <w:rsid w:val="003C50D7"/>
    <w:rsid w:val="003C5B9D"/>
    <w:rsid w:val="003C725B"/>
    <w:rsid w:val="003D14FE"/>
    <w:rsid w:val="003D5E6A"/>
    <w:rsid w:val="003E0B64"/>
    <w:rsid w:val="003E3912"/>
    <w:rsid w:val="003E3B29"/>
    <w:rsid w:val="003E5EB4"/>
    <w:rsid w:val="003E75CD"/>
    <w:rsid w:val="003F2C51"/>
    <w:rsid w:val="004123FF"/>
    <w:rsid w:val="004137A7"/>
    <w:rsid w:val="0042360E"/>
    <w:rsid w:val="00424679"/>
    <w:rsid w:val="00427646"/>
    <w:rsid w:val="004330DC"/>
    <w:rsid w:val="004368D9"/>
    <w:rsid w:val="00440E4A"/>
    <w:rsid w:val="00442C52"/>
    <w:rsid w:val="00445834"/>
    <w:rsid w:val="00465FB1"/>
    <w:rsid w:val="00472195"/>
    <w:rsid w:val="00472C16"/>
    <w:rsid w:val="0048203F"/>
    <w:rsid w:val="00482F30"/>
    <w:rsid w:val="00485444"/>
    <w:rsid w:val="004905EC"/>
    <w:rsid w:val="00497148"/>
    <w:rsid w:val="004B0CF3"/>
    <w:rsid w:val="004B4705"/>
    <w:rsid w:val="004B51C6"/>
    <w:rsid w:val="004C4F07"/>
    <w:rsid w:val="004C5232"/>
    <w:rsid w:val="004D5441"/>
    <w:rsid w:val="004D5E27"/>
    <w:rsid w:val="004D78A7"/>
    <w:rsid w:val="004E1128"/>
    <w:rsid w:val="005019D9"/>
    <w:rsid w:val="00502632"/>
    <w:rsid w:val="005113E7"/>
    <w:rsid w:val="00515DCD"/>
    <w:rsid w:val="005201EA"/>
    <w:rsid w:val="005263AA"/>
    <w:rsid w:val="005312CE"/>
    <w:rsid w:val="00534584"/>
    <w:rsid w:val="00542585"/>
    <w:rsid w:val="005467D0"/>
    <w:rsid w:val="0056646E"/>
    <w:rsid w:val="0057122B"/>
    <w:rsid w:val="00574839"/>
    <w:rsid w:val="00576272"/>
    <w:rsid w:val="00586B40"/>
    <w:rsid w:val="005A0BBB"/>
    <w:rsid w:val="005C3F80"/>
    <w:rsid w:val="005C5014"/>
    <w:rsid w:val="005D3869"/>
    <w:rsid w:val="005D419B"/>
    <w:rsid w:val="005E0E22"/>
    <w:rsid w:val="005E294C"/>
    <w:rsid w:val="005E50B9"/>
    <w:rsid w:val="005E7D49"/>
    <w:rsid w:val="005F2399"/>
    <w:rsid w:val="005F77C3"/>
    <w:rsid w:val="006059A4"/>
    <w:rsid w:val="006063D9"/>
    <w:rsid w:val="00607485"/>
    <w:rsid w:val="00624C83"/>
    <w:rsid w:val="00625AB6"/>
    <w:rsid w:val="00625F35"/>
    <w:rsid w:val="00626D1C"/>
    <w:rsid w:val="00627324"/>
    <w:rsid w:val="00627AF3"/>
    <w:rsid w:val="00627B6A"/>
    <w:rsid w:val="00635793"/>
    <w:rsid w:val="006412D2"/>
    <w:rsid w:val="006437BA"/>
    <w:rsid w:val="0065025A"/>
    <w:rsid w:val="006607CF"/>
    <w:rsid w:val="006620EB"/>
    <w:rsid w:val="0067536D"/>
    <w:rsid w:val="00676D74"/>
    <w:rsid w:val="00681A75"/>
    <w:rsid w:val="00682BA7"/>
    <w:rsid w:val="00685E3C"/>
    <w:rsid w:val="00686793"/>
    <w:rsid w:val="006978C3"/>
    <w:rsid w:val="006A0B00"/>
    <w:rsid w:val="006A0E1C"/>
    <w:rsid w:val="006B5499"/>
    <w:rsid w:val="006D579F"/>
    <w:rsid w:val="006D5B87"/>
    <w:rsid w:val="006D658B"/>
    <w:rsid w:val="006E32C5"/>
    <w:rsid w:val="006E6B65"/>
    <w:rsid w:val="006F6C86"/>
    <w:rsid w:val="0070036D"/>
    <w:rsid w:val="00703D2F"/>
    <w:rsid w:val="00705C30"/>
    <w:rsid w:val="00710A54"/>
    <w:rsid w:val="00711B1A"/>
    <w:rsid w:val="0071276A"/>
    <w:rsid w:val="00721EF8"/>
    <w:rsid w:val="00742D3D"/>
    <w:rsid w:val="00754E2D"/>
    <w:rsid w:val="00770F41"/>
    <w:rsid w:val="00776525"/>
    <w:rsid w:val="00780259"/>
    <w:rsid w:val="007917EE"/>
    <w:rsid w:val="00795465"/>
    <w:rsid w:val="0079554D"/>
    <w:rsid w:val="007A463A"/>
    <w:rsid w:val="007C4BE7"/>
    <w:rsid w:val="007C4D39"/>
    <w:rsid w:val="007C543F"/>
    <w:rsid w:val="007D0B9F"/>
    <w:rsid w:val="007D186D"/>
    <w:rsid w:val="007D1AAF"/>
    <w:rsid w:val="007D3BCB"/>
    <w:rsid w:val="007D7D1F"/>
    <w:rsid w:val="007E6558"/>
    <w:rsid w:val="008058BA"/>
    <w:rsid w:val="00810C26"/>
    <w:rsid w:val="00813D1F"/>
    <w:rsid w:val="00815381"/>
    <w:rsid w:val="008260B6"/>
    <w:rsid w:val="008409FC"/>
    <w:rsid w:val="008443FC"/>
    <w:rsid w:val="0084505A"/>
    <w:rsid w:val="008467CE"/>
    <w:rsid w:val="00862FF8"/>
    <w:rsid w:val="008653DE"/>
    <w:rsid w:val="00880194"/>
    <w:rsid w:val="0088330C"/>
    <w:rsid w:val="00892A7D"/>
    <w:rsid w:val="00897DD8"/>
    <w:rsid w:val="008A6354"/>
    <w:rsid w:val="008B5A90"/>
    <w:rsid w:val="008B6603"/>
    <w:rsid w:val="008B6987"/>
    <w:rsid w:val="008D0B23"/>
    <w:rsid w:val="008D10B9"/>
    <w:rsid w:val="008D3A7A"/>
    <w:rsid w:val="008E3163"/>
    <w:rsid w:val="008E7AE8"/>
    <w:rsid w:val="008F1C3F"/>
    <w:rsid w:val="008F1F22"/>
    <w:rsid w:val="008F348C"/>
    <w:rsid w:val="008F5214"/>
    <w:rsid w:val="008F719A"/>
    <w:rsid w:val="00900061"/>
    <w:rsid w:val="009113BD"/>
    <w:rsid w:val="00922DFE"/>
    <w:rsid w:val="00926908"/>
    <w:rsid w:val="00935C9E"/>
    <w:rsid w:val="00955B50"/>
    <w:rsid w:val="009575F6"/>
    <w:rsid w:val="00965825"/>
    <w:rsid w:val="00965A20"/>
    <w:rsid w:val="00966073"/>
    <w:rsid w:val="0098208F"/>
    <w:rsid w:val="009846F9"/>
    <w:rsid w:val="00986219"/>
    <w:rsid w:val="00994217"/>
    <w:rsid w:val="009950C0"/>
    <w:rsid w:val="009968D4"/>
    <w:rsid w:val="009A3E72"/>
    <w:rsid w:val="009A46AE"/>
    <w:rsid w:val="009A579C"/>
    <w:rsid w:val="009B0067"/>
    <w:rsid w:val="009B0E00"/>
    <w:rsid w:val="009B4EA6"/>
    <w:rsid w:val="009B6FD3"/>
    <w:rsid w:val="009C4022"/>
    <w:rsid w:val="009D3684"/>
    <w:rsid w:val="009D4E15"/>
    <w:rsid w:val="009D6CAF"/>
    <w:rsid w:val="009E3D6F"/>
    <w:rsid w:val="009F73A5"/>
    <w:rsid w:val="009F7DAE"/>
    <w:rsid w:val="00A03852"/>
    <w:rsid w:val="00A04E92"/>
    <w:rsid w:val="00A100BF"/>
    <w:rsid w:val="00A10DC7"/>
    <w:rsid w:val="00A16A5C"/>
    <w:rsid w:val="00A16F78"/>
    <w:rsid w:val="00A212E5"/>
    <w:rsid w:val="00A3068D"/>
    <w:rsid w:val="00A3632A"/>
    <w:rsid w:val="00A40761"/>
    <w:rsid w:val="00A41957"/>
    <w:rsid w:val="00A45EE5"/>
    <w:rsid w:val="00A572D2"/>
    <w:rsid w:val="00A602D8"/>
    <w:rsid w:val="00A674EF"/>
    <w:rsid w:val="00A73869"/>
    <w:rsid w:val="00A775A8"/>
    <w:rsid w:val="00A77F7C"/>
    <w:rsid w:val="00A80BC7"/>
    <w:rsid w:val="00A84E2A"/>
    <w:rsid w:val="00A90E0C"/>
    <w:rsid w:val="00A91C09"/>
    <w:rsid w:val="00A91FB6"/>
    <w:rsid w:val="00AA14E7"/>
    <w:rsid w:val="00AA4D7C"/>
    <w:rsid w:val="00AB1FC6"/>
    <w:rsid w:val="00AB221B"/>
    <w:rsid w:val="00AB3E23"/>
    <w:rsid w:val="00AD6275"/>
    <w:rsid w:val="00AE057A"/>
    <w:rsid w:val="00AE2D8A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17C9E"/>
    <w:rsid w:val="00B21D11"/>
    <w:rsid w:val="00B33834"/>
    <w:rsid w:val="00B41F28"/>
    <w:rsid w:val="00B46204"/>
    <w:rsid w:val="00B50759"/>
    <w:rsid w:val="00B52EF0"/>
    <w:rsid w:val="00B61CE9"/>
    <w:rsid w:val="00B64B55"/>
    <w:rsid w:val="00B65BCA"/>
    <w:rsid w:val="00B82638"/>
    <w:rsid w:val="00B906B5"/>
    <w:rsid w:val="00B91AE0"/>
    <w:rsid w:val="00B954D9"/>
    <w:rsid w:val="00BB34FF"/>
    <w:rsid w:val="00BC1967"/>
    <w:rsid w:val="00BC78F7"/>
    <w:rsid w:val="00BD214D"/>
    <w:rsid w:val="00BD7188"/>
    <w:rsid w:val="00BE5EA9"/>
    <w:rsid w:val="00BE6740"/>
    <w:rsid w:val="00BF0A72"/>
    <w:rsid w:val="00BF3656"/>
    <w:rsid w:val="00BF6BC9"/>
    <w:rsid w:val="00C03749"/>
    <w:rsid w:val="00C20D7B"/>
    <w:rsid w:val="00C328CB"/>
    <w:rsid w:val="00C33DE8"/>
    <w:rsid w:val="00C340A7"/>
    <w:rsid w:val="00C37F45"/>
    <w:rsid w:val="00C43056"/>
    <w:rsid w:val="00C47CB3"/>
    <w:rsid w:val="00C51370"/>
    <w:rsid w:val="00C66E51"/>
    <w:rsid w:val="00C7126E"/>
    <w:rsid w:val="00C72A90"/>
    <w:rsid w:val="00C73802"/>
    <w:rsid w:val="00C76383"/>
    <w:rsid w:val="00C90B67"/>
    <w:rsid w:val="00C947C7"/>
    <w:rsid w:val="00C94FD0"/>
    <w:rsid w:val="00C978AF"/>
    <w:rsid w:val="00C97A97"/>
    <w:rsid w:val="00CA4FA9"/>
    <w:rsid w:val="00CA57A9"/>
    <w:rsid w:val="00CB74F1"/>
    <w:rsid w:val="00CC1A7B"/>
    <w:rsid w:val="00CC2358"/>
    <w:rsid w:val="00CC4266"/>
    <w:rsid w:val="00CC58BC"/>
    <w:rsid w:val="00CD2649"/>
    <w:rsid w:val="00CD4F6F"/>
    <w:rsid w:val="00CD7F0C"/>
    <w:rsid w:val="00D0220E"/>
    <w:rsid w:val="00D12E6D"/>
    <w:rsid w:val="00D13A93"/>
    <w:rsid w:val="00D20C7A"/>
    <w:rsid w:val="00D21456"/>
    <w:rsid w:val="00D233CE"/>
    <w:rsid w:val="00D26058"/>
    <w:rsid w:val="00D27426"/>
    <w:rsid w:val="00D34D28"/>
    <w:rsid w:val="00D52791"/>
    <w:rsid w:val="00D61D1C"/>
    <w:rsid w:val="00D74F2E"/>
    <w:rsid w:val="00D7524B"/>
    <w:rsid w:val="00D80814"/>
    <w:rsid w:val="00D866A8"/>
    <w:rsid w:val="00D87FE9"/>
    <w:rsid w:val="00D97659"/>
    <w:rsid w:val="00DB386E"/>
    <w:rsid w:val="00DB65C0"/>
    <w:rsid w:val="00DB7675"/>
    <w:rsid w:val="00DC0573"/>
    <w:rsid w:val="00DC3D1B"/>
    <w:rsid w:val="00DC7986"/>
    <w:rsid w:val="00DD1825"/>
    <w:rsid w:val="00DD2B67"/>
    <w:rsid w:val="00DE2E1B"/>
    <w:rsid w:val="00DF0605"/>
    <w:rsid w:val="00DF0BCD"/>
    <w:rsid w:val="00DF2012"/>
    <w:rsid w:val="00E12273"/>
    <w:rsid w:val="00E26CC6"/>
    <w:rsid w:val="00E454B5"/>
    <w:rsid w:val="00E46D05"/>
    <w:rsid w:val="00E50283"/>
    <w:rsid w:val="00E53754"/>
    <w:rsid w:val="00E63E81"/>
    <w:rsid w:val="00E74078"/>
    <w:rsid w:val="00E74821"/>
    <w:rsid w:val="00E7769C"/>
    <w:rsid w:val="00E825D8"/>
    <w:rsid w:val="00E85376"/>
    <w:rsid w:val="00E91AF5"/>
    <w:rsid w:val="00E948E9"/>
    <w:rsid w:val="00EB03E6"/>
    <w:rsid w:val="00EB520C"/>
    <w:rsid w:val="00EB5C6E"/>
    <w:rsid w:val="00EC7549"/>
    <w:rsid w:val="00ED2A48"/>
    <w:rsid w:val="00EE1B62"/>
    <w:rsid w:val="00EE2CF6"/>
    <w:rsid w:val="00EF7C40"/>
    <w:rsid w:val="00F00ED8"/>
    <w:rsid w:val="00F02E1D"/>
    <w:rsid w:val="00F10D6D"/>
    <w:rsid w:val="00F1420D"/>
    <w:rsid w:val="00F15710"/>
    <w:rsid w:val="00F16559"/>
    <w:rsid w:val="00F16E6C"/>
    <w:rsid w:val="00F21B26"/>
    <w:rsid w:val="00F24DE8"/>
    <w:rsid w:val="00F26BDB"/>
    <w:rsid w:val="00F347A6"/>
    <w:rsid w:val="00F406FA"/>
    <w:rsid w:val="00F44EC8"/>
    <w:rsid w:val="00F46FE2"/>
    <w:rsid w:val="00F57965"/>
    <w:rsid w:val="00F57FD2"/>
    <w:rsid w:val="00F65F32"/>
    <w:rsid w:val="00F676C5"/>
    <w:rsid w:val="00F800DF"/>
    <w:rsid w:val="00F80984"/>
    <w:rsid w:val="00F903A5"/>
    <w:rsid w:val="00F91B89"/>
    <w:rsid w:val="00F93640"/>
    <w:rsid w:val="00FA279E"/>
    <w:rsid w:val="00FA2C90"/>
    <w:rsid w:val="00FA7CA7"/>
    <w:rsid w:val="00FB27EA"/>
    <w:rsid w:val="00FB7718"/>
    <w:rsid w:val="00FC572D"/>
    <w:rsid w:val="00FD77AC"/>
    <w:rsid w:val="00FE03C3"/>
    <w:rsid w:val="00FE35F3"/>
    <w:rsid w:val="00FE3608"/>
    <w:rsid w:val="00FE79A8"/>
    <w:rsid w:val="00FF3B40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02632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02632"/>
    <w:rPr>
      <w:rFonts w:ascii="Arial" w:hAnsi="Arial" w:cs="Arial"/>
      <w:sz w:val="28"/>
      <w:szCs w:val="20"/>
    </w:rPr>
  </w:style>
  <w:style w:type="paragraph" w:styleId="PargrafodaLista">
    <w:name w:val="List Paragraph"/>
    <w:basedOn w:val="Normal"/>
    <w:uiPriority w:val="34"/>
    <w:qFormat/>
    <w:rsid w:val="001B5712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28</TotalTime>
  <Pages>5</Pages>
  <Words>1747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11161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22</cp:revision>
  <cp:lastPrinted>2016-04-19T18:34:00Z</cp:lastPrinted>
  <dcterms:created xsi:type="dcterms:W3CDTF">2016-04-22T10:59:00Z</dcterms:created>
  <dcterms:modified xsi:type="dcterms:W3CDTF">2016-04-25T16:20:00Z</dcterms:modified>
</cp:coreProperties>
</file>