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  <w:r w:rsidR="00276E25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9B4EA6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7D1AAF">
        <w:rPr>
          <w:b/>
        </w:rPr>
        <w:t>40</w:t>
      </w:r>
      <w:r w:rsidR="008F1C3F">
        <w:rPr>
          <w:b/>
        </w:rPr>
        <w:t>-2016</w:t>
      </w:r>
      <w:r w:rsidR="00E12273" w:rsidRPr="00F57FD2">
        <w:tab/>
      </w:r>
    </w:p>
    <w:p w:rsidR="003563B1" w:rsidRDefault="00E12273" w:rsidP="009575F6">
      <w:pPr>
        <w:ind w:left="2832" w:firstLine="708"/>
        <w:jc w:val="both"/>
        <w:outlineLvl w:val="0"/>
      </w:pPr>
      <w:r w:rsidRPr="00F57FD2">
        <w:tab/>
      </w:r>
    </w:p>
    <w:p w:rsidR="00A80BC7" w:rsidRPr="00F57FD2" w:rsidRDefault="00A80BC7" w:rsidP="00E12273">
      <w:pPr>
        <w:jc w:val="both"/>
      </w:pPr>
    </w:p>
    <w:p w:rsidR="00B82638" w:rsidRDefault="00502632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C03749">
        <w:rPr>
          <w:rFonts w:ascii="Arial" w:hAnsi="Arial" w:cs="Arial"/>
          <w:b/>
          <w:sz w:val="20"/>
          <w:szCs w:val="20"/>
        </w:rPr>
        <w:t xml:space="preserve"> </w:t>
      </w:r>
      <w:r w:rsidR="007D1AAF">
        <w:rPr>
          <w:rFonts w:ascii="Arial" w:hAnsi="Arial" w:cs="Arial"/>
          <w:b/>
          <w:sz w:val="20"/>
          <w:szCs w:val="20"/>
        </w:rPr>
        <w:t>FLAVIO HASSELMANN PINTO ME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2C418B">
        <w:rPr>
          <w:rFonts w:ascii="Arial" w:hAnsi="Arial" w:cs="Arial"/>
          <w:sz w:val="20"/>
          <w:szCs w:val="20"/>
        </w:rPr>
        <w:t>21.745.966/0001-28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proofErr w:type="spellStart"/>
      <w:r w:rsidR="002C418B">
        <w:rPr>
          <w:rFonts w:ascii="Arial" w:hAnsi="Arial" w:cs="Arial"/>
          <w:sz w:val="20"/>
          <w:szCs w:val="20"/>
        </w:rPr>
        <w:t>Av</w:t>
      </w:r>
      <w:proofErr w:type="spellEnd"/>
      <w:r w:rsidR="002C418B">
        <w:rPr>
          <w:rFonts w:ascii="Arial" w:hAnsi="Arial" w:cs="Arial"/>
          <w:sz w:val="20"/>
          <w:szCs w:val="20"/>
        </w:rPr>
        <w:t xml:space="preserve"> Senador Alberto Pasqualini 381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2C418B">
        <w:rPr>
          <w:rFonts w:ascii="Arial" w:hAnsi="Arial" w:cs="Arial"/>
          <w:sz w:val="20"/>
          <w:szCs w:val="20"/>
        </w:rPr>
        <w:t xml:space="preserve">Três de Maio </w:t>
      </w:r>
      <w:r w:rsidR="002B2B3D">
        <w:rPr>
          <w:rFonts w:ascii="Arial" w:hAnsi="Arial" w:cs="Arial"/>
          <w:sz w:val="20"/>
          <w:szCs w:val="20"/>
        </w:rPr>
        <w:t xml:space="preserve"> </w:t>
      </w:r>
      <w:r w:rsidR="00A77F7C">
        <w:rPr>
          <w:rFonts w:ascii="Arial" w:hAnsi="Arial" w:cs="Arial"/>
          <w:sz w:val="20"/>
          <w:szCs w:val="20"/>
        </w:rPr>
        <w:t xml:space="preserve"> RS, neste ato representada por s</w:t>
      </w:r>
      <w:r w:rsidR="002B2B3D">
        <w:rPr>
          <w:rFonts w:ascii="Arial" w:hAnsi="Arial" w:cs="Arial"/>
          <w:sz w:val="20"/>
          <w:szCs w:val="20"/>
        </w:rPr>
        <w:t>eu</w:t>
      </w:r>
      <w:r w:rsidR="00A77F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>representante</w:t>
      </w:r>
      <w:r>
        <w:rPr>
          <w:rFonts w:ascii="Arial" w:hAnsi="Arial" w:cs="Arial"/>
          <w:sz w:val="20"/>
          <w:szCs w:val="20"/>
        </w:rPr>
        <w:t xml:space="preserve"> , senhor  </w:t>
      </w:r>
      <w:r w:rsidR="007D1AAF">
        <w:rPr>
          <w:rFonts w:ascii="Arial" w:hAnsi="Arial" w:cs="Arial"/>
          <w:sz w:val="20"/>
          <w:szCs w:val="20"/>
        </w:rPr>
        <w:t>Flavio Hasselmann Pinto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075161">
        <w:rPr>
          <w:rFonts w:ascii="Arial" w:hAnsi="Arial" w:cs="Arial"/>
          <w:sz w:val="20"/>
          <w:szCs w:val="20"/>
        </w:rPr>
        <w:t xml:space="preserve"> </w:t>
      </w:r>
      <w:r w:rsidR="00754E2D">
        <w:rPr>
          <w:rFonts w:ascii="Arial" w:hAnsi="Arial" w:cs="Arial"/>
          <w:sz w:val="20"/>
          <w:szCs w:val="20"/>
        </w:rPr>
        <w:t>001.394.050-38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</w:t>
      </w:r>
      <w:r w:rsidR="00DC0573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3442FF" w:rsidRDefault="003442FF" w:rsidP="003442FF">
      <w:pPr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MÓVEIS E EQUIPAMENTOS DE INFORMÁTICA PARA A SECRETÁRIA DE SAÚDE.</w:t>
      </w:r>
    </w:p>
    <w:p w:rsidR="004368D9" w:rsidRDefault="004368D9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A3068D" w:rsidRPr="003025E2" w:rsidTr="00E73854">
        <w:tc>
          <w:tcPr>
            <w:tcW w:w="993" w:type="dxa"/>
          </w:tcPr>
          <w:p w:rsidR="00A3068D" w:rsidRPr="003025E2" w:rsidRDefault="00A3068D" w:rsidP="00E73854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353FDF" w:rsidRPr="00AE3ACC" w:rsidTr="00E73854">
        <w:tc>
          <w:tcPr>
            <w:tcW w:w="993" w:type="dxa"/>
          </w:tcPr>
          <w:p w:rsidR="00353FDF" w:rsidRDefault="00353FDF" w:rsidP="00353FD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353FDF" w:rsidRDefault="00353FDF" w:rsidP="00353FD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353FDF" w:rsidRDefault="00353FDF" w:rsidP="00D61D1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D61D1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1.475,00</w:t>
            </w:r>
          </w:p>
        </w:tc>
        <w:tc>
          <w:tcPr>
            <w:tcW w:w="3544" w:type="dxa"/>
          </w:tcPr>
          <w:p w:rsidR="00353FDF" w:rsidRDefault="00353FDF" w:rsidP="00353FD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IMPRESSORA LASER, MULTIFUNCINAL COPIADORA, SCANNER E FAX.</w:t>
            </w:r>
          </w:p>
        </w:tc>
        <w:tc>
          <w:tcPr>
            <w:tcW w:w="992" w:type="dxa"/>
          </w:tcPr>
          <w:p w:rsidR="00353FDF" w:rsidRPr="007917EE" w:rsidRDefault="007917EE" w:rsidP="00353FD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7EE">
              <w:rPr>
                <w:rFonts w:ascii="Arial" w:hAnsi="Arial" w:cs="Arial"/>
                <w:color w:val="000000"/>
                <w:sz w:val="20"/>
                <w:szCs w:val="20"/>
              </w:rPr>
              <w:t>OKIDATA</w:t>
            </w:r>
          </w:p>
        </w:tc>
        <w:tc>
          <w:tcPr>
            <w:tcW w:w="1559" w:type="dxa"/>
          </w:tcPr>
          <w:p w:rsidR="00353FDF" w:rsidRDefault="00353FDF" w:rsidP="00D61D1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D61D1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1.475,00</w:t>
            </w:r>
          </w:p>
        </w:tc>
      </w:tr>
    </w:tbl>
    <w:p w:rsidR="003C50D7" w:rsidRDefault="003C50D7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$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 w:rsidR="00966073" w:rsidRPr="00CC235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C2358" w:rsidRPr="00CC2358">
        <w:rPr>
          <w:rFonts w:ascii="Arial" w:hAnsi="Arial" w:cs="Arial"/>
          <w:b/>
          <w:color w:val="000000"/>
          <w:sz w:val="20"/>
          <w:szCs w:val="20"/>
        </w:rPr>
        <w:t>1.475</w:t>
      </w:r>
      <w:proofErr w:type="gramEnd"/>
      <w:r w:rsidR="00CC2358" w:rsidRPr="00CC2358">
        <w:rPr>
          <w:rFonts w:ascii="Arial" w:hAnsi="Arial" w:cs="Arial"/>
          <w:b/>
          <w:color w:val="000000"/>
          <w:sz w:val="20"/>
          <w:szCs w:val="20"/>
        </w:rPr>
        <w:t>,00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CC2358">
        <w:rPr>
          <w:rFonts w:ascii="Arial" w:hAnsi="Arial" w:cs="Arial"/>
          <w:color w:val="000000"/>
          <w:sz w:val="20"/>
          <w:szCs w:val="20"/>
        </w:rPr>
        <w:t>hum mil quatrocentos e setenta e cinco reais</w:t>
      </w:r>
      <w:r>
        <w:rPr>
          <w:rFonts w:ascii="Arial" w:hAnsi="Arial" w:cs="Arial"/>
          <w:color w:val="000000"/>
          <w:sz w:val="20"/>
          <w:szCs w:val="20"/>
        </w:rPr>
        <w:t>).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(vinte)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4.5 - Na hipótese da não aceitação do objeto, o mesmo deverá ser retirado pelo fornecedor no prazo máximo de 5 (cinco) dias contados da notificação da não aceitação, para reposição no prazo máximo de 5 (cinco) </w:t>
      </w:r>
      <w:r>
        <w:rPr>
          <w:rFonts w:ascii="Arial" w:hAnsi="Arial" w:cs="Arial"/>
          <w:color w:val="000000"/>
          <w:sz w:val="20"/>
          <w:szCs w:val="20"/>
        </w:rPr>
        <w:lastRenderedPageBreak/>
        <w:t>dias.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08-CLÁUSULA OITAVA: DA RESCISÃO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10.301.00012.1.011 AQUISIÇÃO DE MATERIAIS PERMANETES E INFORMÁTICA PARA ATENÇÃO BÁSICA.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(42) 4.4.90.52.00.00.00.00.0040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(44) 4.4.90.52.00.00.00.00.4530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(310) 4.4.90.52.00.00.00.00.4931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3442FF" w:rsidRDefault="003442FF" w:rsidP="003442FF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13-2016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6607CF" w:rsidRDefault="006607C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B8263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5D3869">
        <w:rPr>
          <w:rFonts w:ascii="Arial" w:hAnsi="Arial" w:cs="Arial"/>
        </w:rPr>
        <w:t>15</w:t>
      </w:r>
      <w:r w:rsidR="00780259">
        <w:rPr>
          <w:rFonts w:ascii="Arial" w:hAnsi="Arial" w:cs="Arial"/>
        </w:rPr>
        <w:t xml:space="preserve">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681A75">
        <w:rPr>
          <w:rFonts w:ascii="Arial" w:hAnsi="Arial" w:cs="Arial"/>
        </w:rPr>
        <w:t xml:space="preserve">       </w:t>
      </w:r>
      <w:r w:rsidR="00482F30" w:rsidRPr="00482F30">
        <w:rPr>
          <w:rFonts w:ascii="Arial" w:hAnsi="Arial" w:cs="Arial"/>
          <w:sz w:val="20"/>
          <w:szCs w:val="20"/>
        </w:rPr>
        <w:t>FLAVIO HASSELMANN PINT</w:t>
      </w:r>
      <w:r w:rsidR="00482F30" w:rsidRPr="00482F30">
        <w:rPr>
          <w:rFonts w:ascii="Arial" w:hAnsi="Arial" w:cs="Arial"/>
          <w:sz w:val="20"/>
          <w:szCs w:val="20"/>
        </w:rPr>
        <w:t>O</w:t>
      </w:r>
      <w:r w:rsidR="00482F30">
        <w:rPr>
          <w:rFonts w:ascii="Arial" w:hAnsi="Arial" w:cs="Arial"/>
          <w:b/>
          <w:sz w:val="20"/>
          <w:szCs w:val="20"/>
        </w:rPr>
        <w:t xml:space="preserve"> </w:t>
      </w:r>
      <w:r w:rsidR="00F1420D" w:rsidRPr="00635793">
        <w:rPr>
          <w:rFonts w:ascii="Arial" w:hAnsi="Arial" w:cs="Arial"/>
          <w:sz w:val="20"/>
          <w:szCs w:val="20"/>
        </w:rPr>
        <w:t xml:space="preserve"> </w:t>
      </w:r>
      <w:r w:rsidR="00AF001B" w:rsidRPr="009575F6">
        <w:rPr>
          <w:rFonts w:ascii="Arial" w:hAnsi="Arial" w:cs="Arial"/>
          <w:b/>
        </w:rPr>
        <w:t xml:space="preserve"> </w:t>
      </w:r>
    </w:p>
    <w:p w:rsidR="00F903A5" w:rsidRDefault="00E12273" w:rsidP="00E12273">
      <w:pPr>
        <w:jc w:val="both"/>
        <w:rPr>
          <w:b/>
        </w:rPr>
      </w:pPr>
      <w:r w:rsidRPr="009575F6">
        <w:rPr>
          <w:rFonts w:ascii="Arial" w:hAnsi="Arial" w:cs="Arial"/>
          <w:b/>
        </w:rPr>
        <w:t xml:space="preserve">MUNICIPIO DE </w:t>
      </w:r>
      <w:r w:rsidR="00681A75">
        <w:rPr>
          <w:rFonts w:ascii="Arial" w:hAnsi="Arial" w:cs="Arial"/>
          <w:b/>
        </w:rPr>
        <w:t xml:space="preserve">                                    </w:t>
      </w:r>
      <w:r w:rsidR="00482F30">
        <w:rPr>
          <w:rFonts w:ascii="Arial" w:hAnsi="Arial" w:cs="Arial"/>
          <w:b/>
        </w:rPr>
        <w:t xml:space="preserve">                    </w:t>
      </w:r>
      <w:r w:rsidR="00482F30">
        <w:rPr>
          <w:rFonts w:ascii="Arial" w:hAnsi="Arial" w:cs="Arial"/>
          <w:b/>
          <w:sz w:val="20"/>
          <w:szCs w:val="20"/>
        </w:rPr>
        <w:t>FLAVIO HASSELMANN PINTO ME</w:t>
      </w:r>
    </w:p>
    <w:p w:rsidR="00F903A5" w:rsidRPr="009575F6" w:rsidRDefault="00F903A5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2B64"/>
    <w:rsid w:val="0002471D"/>
    <w:rsid w:val="000343EE"/>
    <w:rsid w:val="000449B7"/>
    <w:rsid w:val="00044BF6"/>
    <w:rsid w:val="000472A6"/>
    <w:rsid w:val="00057DC7"/>
    <w:rsid w:val="0006313D"/>
    <w:rsid w:val="00075161"/>
    <w:rsid w:val="000846AC"/>
    <w:rsid w:val="00094F88"/>
    <w:rsid w:val="000A7B5C"/>
    <w:rsid w:val="000B100C"/>
    <w:rsid w:val="000B56BA"/>
    <w:rsid w:val="000B5F11"/>
    <w:rsid w:val="000C04CC"/>
    <w:rsid w:val="000C723C"/>
    <w:rsid w:val="0011122C"/>
    <w:rsid w:val="00112455"/>
    <w:rsid w:val="00117F93"/>
    <w:rsid w:val="001256DA"/>
    <w:rsid w:val="001332FD"/>
    <w:rsid w:val="00136D22"/>
    <w:rsid w:val="00144C94"/>
    <w:rsid w:val="001461EA"/>
    <w:rsid w:val="00154155"/>
    <w:rsid w:val="001918A9"/>
    <w:rsid w:val="0019732A"/>
    <w:rsid w:val="001A32F2"/>
    <w:rsid w:val="001A41C0"/>
    <w:rsid w:val="001A63C5"/>
    <w:rsid w:val="001A6C05"/>
    <w:rsid w:val="001A7885"/>
    <w:rsid w:val="001B5712"/>
    <w:rsid w:val="001C3BD3"/>
    <w:rsid w:val="001C5AA3"/>
    <w:rsid w:val="001C7346"/>
    <w:rsid w:val="001D016F"/>
    <w:rsid w:val="001D23FC"/>
    <w:rsid w:val="001E0D4A"/>
    <w:rsid w:val="00203EC5"/>
    <w:rsid w:val="00216E31"/>
    <w:rsid w:val="0022635F"/>
    <w:rsid w:val="0023627E"/>
    <w:rsid w:val="00236636"/>
    <w:rsid w:val="00236AC4"/>
    <w:rsid w:val="00236D5E"/>
    <w:rsid w:val="002408FC"/>
    <w:rsid w:val="00260968"/>
    <w:rsid w:val="00260A83"/>
    <w:rsid w:val="00264FE6"/>
    <w:rsid w:val="002658F4"/>
    <w:rsid w:val="00266196"/>
    <w:rsid w:val="00276E25"/>
    <w:rsid w:val="00294BD0"/>
    <w:rsid w:val="002A2B1B"/>
    <w:rsid w:val="002B1374"/>
    <w:rsid w:val="002B2B3D"/>
    <w:rsid w:val="002B7B0F"/>
    <w:rsid w:val="002C418B"/>
    <w:rsid w:val="002D1952"/>
    <w:rsid w:val="002D2CF7"/>
    <w:rsid w:val="002E35ED"/>
    <w:rsid w:val="002F50D0"/>
    <w:rsid w:val="002F5352"/>
    <w:rsid w:val="002F6245"/>
    <w:rsid w:val="002F7658"/>
    <w:rsid w:val="00333FA0"/>
    <w:rsid w:val="003442FF"/>
    <w:rsid w:val="003532F9"/>
    <w:rsid w:val="00353FDF"/>
    <w:rsid w:val="00354E93"/>
    <w:rsid w:val="003563B1"/>
    <w:rsid w:val="003703B2"/>
    <w:rsid w:val="0037269F"/>
    <w:rsid w:val="0038506F"/>
    <w:rsid w:val="0039144C"/>
    <w:rsid w:val="00394234"/>
    <w:rsid w:val="003A1095"/>
    <w:rsid w:val="003B1607"/>
    <w:rsid w:val="003B6A78"/>
    <w:rsid w:val="003C50D7"/>
    <w:rsid w:val="003C5B9D"/>
    <w:rsid w:val="003C725B"/>
    <w:rsid w:val="003D14FE"/>
    <w:rsid w:val="003D5E6A"/>
    <w:rsid w:val="003E0B64"/>
    <w:rsid w:val="003E3912"/>
    <w:rsid w:val="003E3B29"/>
    <w:rsid w:val="003E5EB4"/>
    <w:rsid w:val="003E75CD"/>
    <w:rsid w:val="003F2C51"/>
    <w:rsid w:val="004123FF"/>
    <w:rsid w:val="004137A7"/>
    <w:rsid w:val="0042360E"/>
    <w:rsid w:val="00424679"/>
    <w:rsid w:val="00427646"/>
    <w:rsid w:val="004330DC"/>
    <w:rsid w:val="004368D9"/>
    <w:rsid w:val="00440E4A"/>
    <w:rsid w:val="00445834"/>
    <w:rsid w:val="00472C16"/>
    <w:rsid w:val="0048203F"/>
    <w:rsid w:val="00482F30"/>
    <w:rsid w:val="00485444"/>
    <w:rsid w:val="00497148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19D9"/>
    <w:rsid w:val="00502632"/>
    <w:rsid w:val="005113E7"/>
    <w:rsid w:val="00515DCD"/>
    <w:rsid w:val="005201EA"/>
    <w:rsid w:val="005263AA"/>
    <w:rsid w:val="005312CE"/>
    <w:rsid w:val="00534584"/>
    <w:rsid w:val="005467D0"/>
    <w:rsid w:val="0056646E"/>
    <w:rsid w:val="0057122B"/>
    <w:rsid w:val="00574839"/>
    <w:rsid w:val="00576272"/>
    <w:rsid w:val="00586B40"/>
    <w:rsid w:val="005A0BBB"/>
    <w:rsid w:val="005C3F80"/>
    <w:rsid w:val="005C5014"/>
    <w:rsid w:val="005D3869"/>
    <w:rsid w:val="005D419B"/>
    <w:rsid w:val="005E0E22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35793"/>
    <w:rsid w:val="006412D2"/>
    <w:rsid w:val="006437BA"/>
    <w:rsid w:val="0065025A"/>
    <w:rsid w:val="006607CF"/>
    <w:rsid w:val="006620EB"/>
    <w:rsid w:val="0067536D"/>
    <w:rsid w:val="00676D74"/>
    <w:rsid w:val="00681A75"/>
    <w:rsid w:val="00682BA7"/>
    <w:rsid w:val="00686793"/>
    <w:rsid w:val="006978C3"/>
    <w:rsid w:val="006A0B00"/>
    <w:rsid w:val="006B5499"/>
    <w:rsid w:val="006D658B"/>
    <w:rsid w:val="006E32C5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54E2D"/>
    <w:rsid w:val="00776525"/>
    <w:rsid w:val="00780259"/>
    <w:rsid w:val="007917EE"/>
    <w:rsid w:val="00795465"/>
    <w:rsid w:val="0079554D"/>
    <w:rsid w:val="007A463A"/>
    <w:rsid w:val="007C4BE7"/>
    <w:rsid w:val="007C4D39"/>
    <w:rsid w:val="007C543F"/>
    <w:rsid w:val="007D0B9F"/>
    <w:rsid w:val="007D1AAF"/>
    <w:rsid w:val="007D3BCB"/>
    <w:rsid w:val="007D7D1F"/>
    <w:rsid w:val="007E6558"/>
    <w:rsid w:val="008058BA"/>
    <w:rsid w:val="00810C26"/>
    <w:rsid w:val="00813D1F"/>
    <w:rsid w:val="00815381"/>
    <w:rsid w:val="008260B6"/>
    <w:rsid w:val="008409FC"/>
    <w:rsid w:val="0084505A"/>
    <w:rsid w:val="008467CE"/>
    <w:rsid w:val="00862FF8"/>
    <w:rsid w:val="008653DE"/>
    <w:rsid w:val="00880194"/>
    <w:rsid w:val="0088330C"/>
    <w:rsid w:val="00892A7D"/>
    <w:rsid w:val="00897DD8"/>
    <w:rsid w:val="008A6354"/>
    <w:rsid w:val="008B5A90"/>
    <w:rsid w:val="008B6603"/>
    <w:rsid w:val="008B6987"/>
    <w:rsid w:val="008D0B23"/>
    <w:rsid w:val="008D10B9"/>
    <w:rsid w:val="008D3A7A"/>
    <w:rsid w:val="008E3163"/>
    <w:rsid w:val="008F1C3F"/>
    <w:rsid w:val="008F1F22"/>
    <w:rsid w:val="008F5214"/>
    <w:rsid w:val="008F719A"/>
    <w:rsid w:val="009113BD"/>
    <w:rsid w:val="00922DFE"/>
    <w:rsid w:val="00926908"/>
    <w:rsid w:val="00935C9E"/>
    <w:rsid w:val="00955B50"/>
    <w:rsid w:val="009575F6"/>
    <w:rsid w:val="00965825"/>
    <w:rsid w:val="00965A20"/>
    <w:rsid w:val="00966073"/>
    <w:rsid w:val="0098208F"/>
    <w:rsid w:val="009846F9"/>
    <w:rsid w:val="00994217"/>
    <w:rsid w:val="009950C0"/>
    <w:rsid w:val="009968D4"/>
    <w:rsid w:val="009A3E72"/>
    <w:rsid w:val="009A46AE"/>
    <w:rsid w:val="009A579C"/>
    <w:rsid w:val="009B0067"/>
    <w:rsid w:val="009B0E00"/>
    <w:rsid w:val="009B4EA6"/>
    <w:rsid w:val="009B6FD3"/>
    <w:rsid w:val="009C4022"/>
    <w:rsid w:val="009D3684"/>
    <w:rsid w:val="009D4E15"/>
    <w:rsid w:val="009D6CAF"/>
    <w:rsid w:val="009E3D6F"/>
    <w:rsid w:val="009F7DAE"/>
    <w:rsid w:val="00A04E92"/>
    <w:rsid w:val="00A100BF"/>
    <w:rsid w:val="00A16A5C"/>
    <w:rsid w:val="00A16F78"/>
    <w:rsid w:val="00A212E5"/>
    <w:rsid w:val="00A3068D"/>
    <w:rsid w:val="00A3632A"/>
    <w:rsid w:val="00A40761"/>
    <w:rsid w:val="00A41957"/>
    <w:rsid w:val="00A572D2"/>
    <w:rsid w:val="00A602D8"/>
    <w:rsid w:val="00A674EF"/>
    <w:rsid w:val="00A77F7C"/>
    <w:rsid w:val="00A80BC7"/>
    <w:rsid w:val="00A84E2A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057A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17C9E"/>
    <w:rsid w:val="00B21D11"/>
    <w:rsid w:val="00B33834"/>
    <w:rsid w:val="00B41F28"/>
    <w:rsid w:val="00B46204"/>
    <w:rsid w:val="00B50759"/>
    <w:rsid w:val="00B52EF0"/>
    <w:rsid w:val="00B61CE9"/>
    <w:rsid w:val="00B65BCA"/>
    <w:rsid w:val="00B82638"/>
    <w:rsid w:val="00B906B5"/>
    <w:rsid w:val="00B91AE0"/>
    <w:rsid w:val="00B954D9"/>
    <w:rsid w:val="00BB34FF"/>
    <w:rsid w:val="00BC1967"/>
    <w:rsid w:val="00BC78F7"/>
    <w:rsid w:val="00BD214D"/>
    <w:rsid w:val="00BD7188"/>
    <w:rsid w:val="00BE5EA9"/>
    <w:rsid w:val="00BE6740"/>
    <w:rsid w:val="00BF0A72"/>
    <w:rsid w:val="00BF3656"/>
    <w:rsid w:val="00BF6BC9"/>
    <w:rsid w:val="00C03749"/>
    <w:rsid w:val="00C20D7B"/>
    <w:rsid w:val="00C328CB"/>
    <w:rsid w:val="00C33DE8"/>
    <w:rsid w:val="00C340A7"/>
    <w:rsid w:val="00C37F45"/>
    <w:rsid w:val="00C43056"/>
    <w:rsid w:val="00C47CB3"/>
    <w:rsid w:val="00C51370"/>
    <w:rsid w:val="00C66E51"/>
    <w:rsid w:val="00C72A90"/>
    <w:rsid w:val="00C73802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2358"/>
    <w:rsid w:val="00CC4266"/>
    <w:rsid w:val="00CC58BC"/>
    <w:rsid w:val="00CD2649"/>
    <w:rsid w:val="00CD4F6F"/>
    <w:rsid w:val="00CD7F0C"/>
    <w:rsid w:val="00D0220E"/>
    <w:rsid w:val="00D12E6D"/>
    <w:rsid w:val="00D13A93"/>
    <w:rsid w:val="00D20C7A"/>
    <w:rsid w:val="00D21456"/>
    <w:rsid w:val="00D233CE"/>
    <w:rsid w:val="00D26058"/>
    <w:rsid w:val="00D27426"/>
    <w:rsid w:val="00D34D28"/>
    <w:rsid w:val="00D52791"/>
    <w:rsid w:val="00D61D1C"/>
    <w:rsid w:val="00D74F2E"/>
    <w:rsid w:val="00D80814"/>
    <w:rsid w:val="00D866A8"/>
    <w:rsid w:val="00DB65C0"/>
    <w:rsid w:val="00DB7675"/>
    <w:rsid w:val="00DC0573"/>
    <w:rsid w:val="00DC3D1B"/>
    <w:rsid w:val="00DC7986"/>
    <w:rsid w:val="00DD1825"/>
    <w:rsid w:val="00DD2B67"/>
    <w:rsid w:val="00DF0605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E2CF6"/>
    <w:rsid w:val="00EF7C40"/>
    <w:rsid w:val="00F00ED8"/>
    <w:rsid w:val="00F02E1D"/>
    <w:rsid w:val="00F10D6D"/>
    <w:rsid w:val="00F1420D"/>
    <w:rsid w:val="00F15710"/>
    <w:rsid w:val="00F16559"/>
    <w:rsid w:val="00F16E6C"/>
    <w:rsid w:val="00F21B26"/>
    <w:rsid w:val="00F24DE8"/>
    <w:rsid w:val="00F347A6"/>
    <w:rsid w:val="00F406FA"/>
    <w:rsid w:val="00F44EC8"/>
    <w:rsid w:val="00F46FE2"/>
    <w:rsid w:val="00F57965"/>
    <w:rsid w:val="00F57FD2"/>
    <w:rsid w:val="00F65F32"/>
    <w:rsid w:val="00F676C5"/>
    <w:rsid w:val="00F800DF"/>
    <w:rsid w:val="00F80984"/>
    <w:rsid w:val="00F903A5"/>
    <w:rsid w:val="00F91B89"/>
    <w:rsid w:val="00F93640"/>
    <w:rsid w:val="00FA279E"/>
    <w:rsid w:val="00FA2C90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6</TotalTime>
  <Pages>4</Pages>
  <Words>1642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12</cp:revision>
  <cp:lastPrinted>2016-04-18T18:53:00Z</cp:lastPrinted>
  <dcterms:created xsi:type="dcterms:W3CDTF">2016-04-18T18:59:00Z</dcterms:created>
  <dcterms:modified xsi:type="dcterms:W3CDTF">2016-04-18T19:05:00Z</dcterms:modified>
</cp:coreProperties>
</file>